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33A" w:rsidRPr="009848A2" w:rsidRDefault="005D433A" w:rsidP="009848A2">
      <w:pPr>
        <w:jc w:val="center"/>
        <w:rPr>
          <w:rFonts w:ascii="Times New Roman" w:hAnsi="Times New Roman"/>
          <w:b/>
          <w:sz w:val="28"/>
          <w:szCs w:val="28"/>
        </w:rPr>
      </w:pPr>
      <w:r w:rsidRPr="009848A2">
        <w:rPr>
          <w:rFonts w:ascii="Times New Roman" w:hAnsi="Times New Roman"/>
          <w:b/>
          <w:sz w:val="28"/>
          <w:szCs w:val="28"/>
        </w:rPr>
        <w:t>5.SINIF MATEMATİK SORULARI</w:t>
      </w:r>
    </w:p>
    <w:p w:rsidR="005D433A" w:rsidRDefault="005D433A" w:rsidP="009848A2">
      <w:pPr>
        <w:rPr>
          <w:rFonts w:ascii="Times New Roman" w:hAnsi="Times New Roman"/>
          <w:b/>
          <w:sz w:val="24"/>
          <w:szCs w:val="24"/>
          <w:u w:val="single"/>
        </w:rPr>
      </w:pPr>
      <w:r>
        <w:rPr>
          <w:rFonts w:ascii="Times New Roman" w:hAnsi="Times New Roman"/>
          <w:b/>
          <w:sz w:val="24"/>
          <w:szCs w:val="24"/>
          <w:u w:val="single"/>
        </w:rPr>
        <w:t xml:space="preserve">DOĞAL SAYILAR </w:t>
      </w:r>
    </w:p>
    <w:p w:rsidR="005D433A" w:rsidRPr="00A94643" w:rsidRDefault="005D433A" w:rsidP="009848A2">
      <w:pPr>
        <w:rPr>
          <w:rFonts w:ascii="Times New Roman" w:hAnsi="Times New Roman"/>
          <w:b/>
          <w:sz w:val="24"/>
          <w:szCs w:val="24"/>
          <w:u w:val="single"/>
        </w:rPr>
      </w:pPr>
      <w:r w:rsidRPr="00A94643">
        <w:rPr>
          <w:rFonts w:ascii="Times New Roman" w:hAnsi="Times New Roman"/>
          <w:b/>
          <w:sz w:val="24"/>
          <w:szCs w:val="24"/>
          <w:u w:val="single"/>
        </w:rPr>
        <w:t>Doğal Sayılar ve İşlemler</w:t>
      </w:r>
    </w:p>
    <w:p w:rsidR="005D433A" w:rsidRPr="00BF3636" w:rsidRDefault="005D433A" w:rsidP="00BF3636">
      <w:pPr>
        <w:rPr>
          <w:rFonts w:ascii="Times New Roman" w:hAnsi="Times New Roman"/>
          <w:sz w:val="24"/>
          <w:szCs w:val="24"/>
        </w:rPr>
      </w:pPr>
      <w:r w:rsidRPr="00BF3636">
        <w:rPr>
          <w:rFonts w:ascii="Times New Roman" w:hAnsi="Times New Roman"/>
          <w:b/>
          <w:sz w:val="24"/>
          <w:szCs w:val="24"/>
        </w:rPr>
        <w:t>1)</w:t>
      </w:r>
      <w:r w:rsidRPr="00BF3636">
        <w:rPr>
          <w:rFonts w:ascii="Times New Roman" w:hAnsi="Times New Roman"/>
          <w:b/>
          <w:sz w:val="24"/>
          <w:szCs w:val="24"/>
        </w:rPr>
        <w:tab/>
      </w:r>
      <w:r w:rsidRPr="00BF3636">
        <w:rPr>
          <w:rFonts w:ascii="Times New Roman" w:hAnsi="Times New Roman"/>
          <w:sz w:val="24"/>
          <w:szCs w:val="24"/>
        </w:rPr>
        <w:t>23576863 sekiz basamaklı sayısının binler bölüğündeki sayıların basamak değerleri toplamı, milyonlar bölüğündeki sayıların sayı değerleri toplamından kaç fazladır?</w:t>
      </w:r>
      <w:r>
        <w:rPr>
          <w:rFonts w:ascii="Times New Roman" w:hAnsi="Times New Roman"/>
          <w:sz w:val="24"/>
          <w:szCs w:val="24"/>
        </w:rPr>
        <w:t xml:space="preserve"> </w:t>
      </w:r>
    </w:p>
    <w:p w:rsidR="005D433A" w:rsidRDefault="005D433A" w:rsidP="00BF3636">
      <w:pPr>
        <w:rPr>
          <w:rFonts w:ascii="Times New Roman" w:hAnsi="Times New Roman"/>
          <w:sz w:val="24"/>
          <w:szCs w:val="24"/>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26" type="#_x0000_t75" style="position:absolute;margin-left:42.4pt;margin-top:21.65pt;width:209.1pt;height:110.9pt;z-index:251634688;visibility:visible">
            <v:imagedata r:id="rId5" o:title=""/>
          </v:shape>
        </w:pict>
      </w:r>
      <w:r>
        <w:rPr>
          <w:rFonts w:ascii="Times New Roman" w:hAnsi="Times New Roman"/>
          <w:sz w:val="24"/>
          <w:szCs w:val="24"/>
        </w:rPr>
        <w:t xml:space="preserve">              </w:t>
      </w:r>
      <w:r w:rsidRPr="00BF3636">
        <w:rPr>
          <w:rFonts w:ascii="Times New Roman" w:hAnsi="Times New Roman"/>
          <w:sz w:val="24"/>
          <w:szCs w:val="24"/>
        </w:rPr>
        <w:t>A)553   B)287  C) 575765   D) 575995</w:t>
      </w:r>
    </w:p>
    <w:p w:rsidR="005D433A" w:rsidRDefault="005D433A" w:rsidP="00BF3636">
      <w:pPr>
        <w:rPr>
          <w:rFonts w:ascii="Times New Roman" w:hAnsi="Times New Roman"/>
          <w:sz w:val="24"/>
          <w:szCs w:val="24"/>
        </w:rPr>
      </w:pPr>
      <w:r w:rsidRPr="00353405">
        <w:rPr>
          <w:rFonts w:ascii="Times New Roman" w:hAnsi="Times New Roman"/>
          <w:b/>
          <w:sz w:val="24"/>
          <w:szCs w:val="24"/>
        </w:rPr>
        <w:t>2)</w:t>
      </w:r>
      <w:r>
        <w:rPr>
          <w:rFonts w:ascii="Times New Roman" w:hAnsi="Times New Roman"/>
          <w:sz w:val="24"/>
          <w:szCs w:val="24"/>
        </w:rPr>
        <w:t xml:space="preserve"> </w:t>
      </w: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r>
        <w:rPr>
          <w:noProof/>
          <w:lang w:eastAsia="tr-TR"/>
        </w:rPr>
        <w:pict>
          <v:shape id="Resim 10" o:spid="_x0000_s1027" type="#_x0000_t75" style="position:absolute;margin-left:43.15pt;margin-top:.3pt;width:209.25pt;height:96.75pt;z-index:251636736;visibility:visible">
            <v:imagedata r:id="rId6" o:title=""/>
          </v:shape>
        </w:pict>
      </w:r>
      <w:r w:rsidRPr="00353405">
        <w:rPr>
          <w:rFonts w:ascii="Times New Roman" w:hAnsi="Times New Roman"/>
          <w:b/>
          <w:sz w:val="24"/>
          <w:szCs w:val="24"/>
        </w:rPr>
        <w:t>3)</w:t>
      </w:r>
      <w:r>
        <w:rPr>
          <w:rFonts w:ascii="Times New Roman" w:hAnsi="Times New Roman"/>
          <w:sz w:val="24"/>
          <w:szCs w:val="24"/>
        </w:rPr>
        <w:t xml:space="preserve"> </w:t>
      </w: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r>
        <w:rPr>
          <w:noProof/>
          <w:lang w:eastAsia="tr-TR"/>
        </w:rPr>
        <w:pict>
          <v:shape id="Resim 11" o:spid="_x0000_s1028" type="#_x0000_t75" style="position:absolute;margin-left:37.15pt;margin-top:.35pt;width:230.25pt;height:119.25pt;z-index:251637760;visibility:visible">
            <v:imagedata r:id="rId7" o:title=""/>
          </v:shape>
        </w:pict>
      </w:r>
      <w:r w:rsidRPr="00321C1B">
        <w:rPr>
          <w:rFonts w:ascii="Times New Roman" w:hAnsi="Times New Roman"/>
          <w:b/>
          <w:sz w:val="24"/>
          <w:szCs w:val="24"/>
        </w:rPr>
        <w:t>4)</w:t>
      </w:r>
      <w:r>
        <w:rPr>
          <w:rFonts w:ascii="Times New Roman" w:hAnsi="Times New Roman"/>
          <w:sz w:val="24"/>
          <w:szCs w:val="24"/>
        </w:rPr>
        <w:t xml:space="preserve"> </w:t>
      </w: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Pr="003E0E71" w:rsidRDefault="005D433A" w:rsidP="003E0E71">
      <w:pPr>
        <w:rPr>
          <w:rFonts w:ascii="Times New Roman" w:hAnsi="Times New Roman"/>
          <w:sz w:val="24"/>
          <w:szCs w:val="24"/>
        </w:rPr>
      </w:pPr>
      <w:r w:rsidRPr="00165879">
        <w:rPr>
          <w:rFonts w:ascii="Times New Roman" w:hAnsi="Times New Roman"/>
          <w:b/>
          <w:sz w:val="24"/>
          <w:szCs w:val="24"/>
        </w:rPr>
        <w:t>5)</w:t>
      </w:r>
      <w:r>
        <w:rPr>
          <w:rFonts w:ascii="Times New Roman" w:hAnsi="Times New Roman"/>
          <w:b/>
          <w:sz w:val="24"/>
          <w:szCs w:val="24"/>
        </w:rPr>
        <w:t xml:space="preserve"> </w:t>
      </w:r>
      <w:r w:rsidRPr="00A049D8">
        <w:rPr>
          <w:rFonts w:ascii="Times New Roman" w:hAnsi="Times New Roman"/>
          <w:b/>
          <w:sz w:val="24"/>
          <w:szCs w:val="24"/>
        </w:rPr>
        <w:t xml:space="preserve">Bir kasa üzüm </w:t>
      </w:r>
      <w:smartTag w:uri="urn:schemas-microsoft-com:office:smarttags" w:element="metricconverter">
        <w:smartTagPr>
          <w:attr w:name="ProductID" w:val="25,38 kg"/>
        </w:smartTagPr>
        <w:r w:rsidRPr="00A049D8">
          <w:rPr>
            <w:rFonts w:ascii="Times New Roman" w:hAnsi="Times New Roman"/>
            <w:b/>
            <w:sz w:val="24"/>
            <w:szCs w:val="24"/>
          </w:rPr>
          <w:t>25,38 kg</w:t>
        </w:r>
      </w:smartTag>
      <w:r w:rsidRPr="00A049D8">
        <w:rPr>
          <w:rFonts w:ascii="Times New Roman" w:hAnsi="Times New Roman"/>
          <w:b/>
          <w:sz w:val="24"/>
          <w:szCs w:val="24"/>
        </w:rPr>
        <w:t xml:space="preserve"> gelmektedir. Bu kasadaki üzümlerin 14,5 kg’ı satılınca geriye kaç kg üzüm kalır? </w:t>
      </w:r>
    </w:p>
    <w:p w:rsidR="005D433A" w:rsidRDefault="005D433A" w:rsidP="003E0E71">
      <w:pPr>
        <w:rPr>
          <w:rFonts w:ascii="Times New Roman" w:hAnsi="Times New Roman"/>
          <w:sz w:val="24"/>
          <w:szCs w:val="24"/>
        </w:rPr>
      </w:pPr>
      <w:r w:rsidRPr="003E0E71">
        <w:rPr>
          <w:rFonts w:ascii="Times New Roman" w:hAnsi="Times New Roman"/>
          <w:sz w:val="24"/>
          <w:szCs w:val="24"/>
        </w:rPr>
        <w:t xml:space="preserve">A) 11,88kg </w:t>
      </w:r>
      <w:r>
        <w:rPr>
          <w:rFonts w:ascii="Times New Roman" w:hAnsi="Times New Roman"/>
          <w:sz w:val="24"/>
          <w:szCs w:val="24"/>
        </w:rPr>
        <w:t xml:space="preserve">                           B) 10,88kg </w:t>
      </w:r>
    </w:p>
    <w:p w:rsidR="005D433A" w:rsidRDefault="005D433A" w:rsidP="003E0E71">
      <w:pPr>
        <w:rPr>
          <w:rFonts w:ascii="Times New Roman" w:hAnsi="Times New Roman"/>
          <w:sz w:val="24"/>
          <w:szCs w:val="24"/>
        </w:rPr>
      </w:pPr>
      <w:r w:rsidRPr="003E0E71">
        <w:rPr>
          <w:rFonts w:ascii="Times New Roman" w:hAnsi="Times New Roman"/>
          <w:sz w:val="24"/>
          <w:szCs w:val="24"/>
        </w:rPr>
        <w:t xml:space="preserve">C) 39,88kg </w:t>
      </w:r>
      <w:r>
        <w:rPr>
          <w:rFonts w:ascii="Times New Roman" w:hAnsi="Times New Roman"/>
          <w:sz w:val="24"/>
          <w:szCs w:val="24"/>
        </w:rPr>
        <w:t xml:space="preserve">                           </w:t>
      </w:r>
      <w:r w:rsidRPr="003E0E71">
        <w:rPr>
          <w:rFonts w:ascii="Times New Roman" w:hAnsi="Times New Roman"/>
          <w:sz w:val="24"/>
          <w:szCs w:val="24"/>
        </w:rPr>
        <w:t>D) 18,88kg</w:t>
      </w:r>
    </w:p>
    <w:p w:rsidR="005D433A" w:rsidRPr="00A049D8" w:rsidRDefault="005D433A" w:rsidP="00607789">
      <w:pPr>
        <w:rPr>
          <w:rFonts w:ascii="Times New Roman" w:hAnsi="Times New Roman"/>
          <w:b/>
          <w:sz w:val="24"/>
          <w:szCs w:val="24"/>
        </w:rPr>
      </w:pPr>
      <w:r>
        <w:rPr>
          <w:rFonts w:ascii="Times New Roman" w:hAnsi="Times New Roman"/>
          <w:b/>
          <w:sz w:val="24"/>
          <w:szCs w:val="24"/>
        </w:rPr>
        <w:t>6</w:t>
      </w:r>
      <w:r w:rsidRPr="00A049D8">
        <w:rPr>
          <w:rFonts w:ascii="Times New Roman" w:hAnsi="Times New Roman"/>
          <w:b/>
          <w:sz w:val="24"/>
          <w:szCs w:val="24"/>
        </w:rPr>
        <w:t xml:space="preserve">) Meral </w:t>
      </w:r>
      <w:smartTag w:uri="urn:schemas-microsoft-com:office:smarttags" w:element="metricconverter">
        <w:smartTagPr>
          <w:attr w:name="ProductID" w:val="38,42 kg"/>
        </w:smartTagPr>
        <w:r w:rsidRPr="00A049D8">
          <w:rPr>
            <w:rFonts w:ascii="Times New Roman" w:hAnsi="Times New Roman"/>
            <w:b/>
            <w:sz w:val="24"/>
            <w:szCs w:val="24"/>
          </w:rPr>
          <w:t>38,42 kg</w:t>
        </w:r>
      </w:smartTag>
      <w:r w:rsidRPr="00A049D8">
        <w:rPr>
          <w:rFonts w:ascii="Times New Roman" w:hAnsi="Times New Roman"/>
          <w:b/>
          <w:sz w:val="24"/>
          <w:szCs w:val="24"/>
        </w:rPr>
        <w:t xml:space="preserve">, Fatih  </w:t>
      </w:r>
      <w:smartTag w:uri="urn:schemas-microsoft-com:office:smarttags" w:element="metricconverter">
        <w:smartTagPr>
          <w:attr w:name="ProductID" w:val="22,9 kg"/>
        </w:smartTagPr>
        <w:r w:rsidRPr="00A049D8">
          <w:rPr>
            <w:rFonts w:ascii="Times New Roman" w:hAnsi="Times New Roman"/>
            <w:b/>
            <w:sz w:val="24"/>
            <w:szCs w:val="24"/>
          </w:rPr>
          <w:t>22,9 kg</w:t>
        </w:r>
      </w:smartTag>
      <w:r w:rsidRPr="00A049D8">
        <w:rPr>
          <w:rFonts w:ascii="Times New Roman" w:hAnsi="Times New Roman"/>
          <w:b/>
          <w:sz w:val="24"/>
          <w:szCs w:val="24"/>
        </w:rPr>
        <w:t xml:space="preserve"> ve Sinem 29,18 kg’dır. Buna göre bu üçünün kütleleri toplamı kaç kg’dır?</w:t>
      </w:r>
    </w:p>
    <w:p w:rsidR="005D433A" w:rsidRDefault="005D433A" w:rsidP="00607789">
      <w:pPr>
        <w:rPr>
          <w:rFonts w:ascii="Times New Roman" w:hAnsi="Times New Roman"/>
          <w:sz w:val="24"/>
          <w:szCs w:val="24"/>
        </w:rPr>
      </w:pPr>
      <w:r w:rsidRPr="00607789">
        <w:rPr>
          <w:rFonts w:ascii="Times New Roman" w:hAnsi="Times New Roman"/>
          <w:sz w:val="24"/>
          <w:szCs w:val="24"/>
        </w:rPr>
        <w:t>A)90,5         B)90,54         C)90,6     D)91,50</w:t>
      </w:r>
    </w:p>
    <w:p w:rsidR="005D433A" w:rsidRPr="00A049D8" w:rsidRDefault="005D433A" w:rsidP="00FC5E03">
      <w:pPr>
        <w:rPr>
          <w:rFonts w:ascii="Times New Roman" w:hAnsi="Times New Roman"/>
          <w:b/>
          <w:sz w:val="24"/>
          <w:szCs w:val="24"/>
        </w:rPr>
      </w:pPr>
      <w:r>
        <w:rPr>
          <w:rFonts w:ascii="Times New Roman" w:hAnsi="Times New Roman"/>
          <w:b/>
          <w:sz w:val="24"/>
          <w:szCs w:val="24"/>
        </w:rPr>
        <w:t>7</w:t>
      </w:r>
      <w:r w:rsidRPr="00A049D8">
        <w:rPr>
          <w:rFonts w:ascii="Times New Roman" w:hAnsi="Times New Roman"/>
          <w:b/>
          <w:sz w:val="24"/>
          <w:szCs w:val="24"/>
        </w:rPr>
        <w:t xml:space="preserve">)  1 – 8 – 15 – 22 – 29 –  </w:t>
      </w:r>
      <w:r w:rsidRPr="00A049D8">
        <w:rPr>
          <w:rFonts w:ascii="Times New Roman" w:hAnsi="Times New Roman"/>
          <w:b/>
          <w:sz w:val="24"/>
          <w:szCs w:val="24"/>
        </w:rPr>
        <w:t xml:space="preserve">  – 43 sayı örüntüsünde  </w:t>
      </w:r>
      <w:r w:rsidRPr="00A049D8">
        <w:rPr>
          <w:rFonts w:ascii="Times New Roman" w:hAnsi="Times New Roman"/>
          <w:b/>
          <w:sz w:val="24"/>
          <w:szCs w:val="24"/>
        </w:rPr>
        <w:t> y</w:t>
      </w:r>
      <w:r>
        <w:rPr>
          <w:rFonts w:ascii="Times New Roman" w:hAnsi="Times New Roman"/>
          <w:b/>
          <w:sz w:val="24"/>
          <w:szCs w:val="24"/>
        </w:rPr>
        <w:t xml:space="preserve">erine hangi sayı gelmelidir? </w:t>
      </w:r>
    </w:p>
    <w:p w:rsidR="005D433A" w:rsidRDefault="005D433A" w:rsidP="00FC5E03">
      <w:pPr>
        <w:rPr>
          <w:rFonts w:ascii="Times New Roman" w:hAnsi="Times New Roman"/>
          <w:sz w:val="24"/>
          <w:szCs w:val="24"/>
        </w:rPr>
      </w:pPr>
      <w:r w:rsidRPr="00FC5E03">
        <w:rPr>
          <w:rFonts w:ascii="Times New Roman" w:hAnsi="Times New Roman"/>
          <w:sz w:val="24"/>
          <w:szCs w:val="24"/>
        </w:rPr>
        <w:t xml:space="preserve"> A) 33        B) 35        C) 36        D) 37</w:t>
      </w:r>
    </w:p>
    <w:p w:rsidR="005D433A" w:rsidRDefault="005D433A" w:rsidP="006945B1">
      <w:pPr>
        <w:rPr>
          <w:rFonts w:ascii="Times New Roman" w:hAnsi="Times New Roman"/>
          <w:b/>
          <w:sz w:val="24"/>
          <w:szCs w:val="24"/>
        </w:rPr>
      </w:pPr>
    </w:p>
    <w:p w:rsidR="005D433A" w:rsidRPr="006945B1" w:rsidRDefault="005D433A" w:rsidP="006945B1">
      <w:pPr>
        <w:rPr>
          <w:rFonts w:ascii="Times New Roman" w:hAnsi="Times New Roman"/>
          <w:sz w:val="24"/>
          <w:szCs w:val="24"/>
        </w:rPr>
      </w:pPr>
      <w:r>
        <w:rPr>
          <w:rFonts w:ascii="Times New Roman" w:hAnsi="Times New Roman"/>
          <w:b/>
          <w:sz w:val="24"/>
          <w:szCs w:val="24"/>
        </w:rPr>
        <w:t>8</w:t>
      </w:r>
      <w:r w:rsidRPr="006945B1">
        <w:rPr>
          <w:rFonts w:ascii="Times New Roman" w:hAnsi="Times New Roman"/>
          <w:b/>
          <w:sz w:val="24"/>
          <w:szCs w:val="24"/>
        </w:rPr>
        <w:t>)</w:t>
      </w:r>
      <w:r>
        <w:rPr>
          <w:rFonts w:ascii="Times New Roman" w:hAnsi="Times New Roman"/>
          <w:b/>
          <w:sz w:val="24"/>
          <w:szCs w:val="24"/>
        </w:rPr>
        <w:t xml:space="preserve">  “</w:t>
      </w:r>
      <w:r w:rsidRPr="006945B1">
        <w:rPr>
          <w:rFonts w:ascii="Times New Roman" w:hAnsi="Times New Roman"/>
          <w:b/>
          <w:sz w:val="24"/>
          <w:szCs w:val="24"/>
        </w:rPr>
        <w:t>10-14-11-15-12-A-</w:t>
      </w:r>
      <w:smartTag w:uri="urn:schemas-microsoft-com:office:smarttags" w:element="metricconverter">
        <w:smartTagPr>
          <w:attr w:name="ProductID" w:val="13”"/>
        </w:smartTagPr>
        <w:r w:rsidRPr="006945B1">
          <w:rPr>
            <w:rFonts w:ascii="Times New Roman" w:hAnsi="Times New Roman"/>
            <w:b/>
            <w:sz w:val="24"/>
            <w:szCs w:val="24"/>
          </w:rPr>
          <w:t>13</w:t>
        </w:r>
        <w:r>
          <w:rPr>
            <w:rFonts w:ascii="Times New Roman" w:hAnsi="Times New Roman"/>
            <w:b/>
            <w:sz w:val="24"/>
            <w:szCs w:val="24"/>
          </w:rPr>
          <w:t>”</w:t>
        </w:r>
      </w:smartTag>
      <w:r w:rsidRPr="006945B1">
        <w:rPr>
          <w:rFonts w:ascii="Times New Roman" w:hAnsi="Times New Roman"/>
          <w:sz w:val="24"/>
          <w:szCs w:val="24"/>
        </w:rPr>
        <w:t xml:space="preserve"> örüntüsünde “A  " yerine hangi sayı gelmelidir?</w:t>
      </w:r>
      <w:r>
        <w:rPr>
          <w:rFonts w:ascii="Times New Roman" w:hAnsi="Times New Roman"/>
          <w:sz w:val="24"/>
          <w:szCs w:val="24"/>
        </w:rPr>
        <w:t xml:space="preserve"> </w:t>
      </w:r>
    </w:p>
    <w:p w:rsidR="005D433A" w:rsidRDefault="005D433A" w:rsidP="006945B1">
      <w:pPr>
        <w:rPr>
          <w:rFonts w:ascii="Times New Roman" w:hAnsi="Times New Roman"/>
          <w:sz w:val="24"/>
          <w:szCs w:val="24"/>
        </w:rPr>
      </w:pPr>
      <w:r w:rsidRPr="006945B1">
        <w:rPr>
          <w:rFonts w:ascii="Times New Roman" w:hAnsi="Times New Roman"/>
          <w:sz w:val="24"/>
          <w:szCs w:val="24"/>
        </w:rPr>
        <w:t>A)18        B)17      C)16       D)15</w:t>
      </w:r>
    </w:p>
    <w:p w:rsidR="005D433A" w:rsidRPr="00104F0E" w:rsidRDefault="005D433A" w:rsidP="00BF3636">
      <w:pPr>
        <w:rPr>
          <w:rFonts w:ascii="Times New Roman" w:hAnsi="Times New Roman"/>
          <w:b/>
          <w:sz w:val="24"/>
          <w:szCs w:val="24"/>
        </w:rPr>
      </w:pPr>
      <w:r>
        <w:rPr>
          <w:noProof/>
          <w:lang w:eastAsia="tr-TR"/>
        </w:rPr>
        <w:pict>
          <v:shape id="Resim 27" o:spid="_x0000_s1029" type="#_x0000_t75" style="position:absolute;margin-left:54.75pt;margin-top:.35pt;width:237pt;height:111.7pt;z-index:251646976;visibility:visible">
            <v:imagedata r:id="rId8" o:title=""/>
          </v:shape>
        </w:pict>
      </w:r>
      <w:r>
        <w:rPr>
          <w:rFonts w:ascii="Times New Roman" w:hAnsi="Times New Roman"/>
          <w:b/>
          <w:sz w:val="24"/>
          <w:szCs w:val="24"/>
        </w:rPr>
        <w:t>9</w:t>
      </w:r>
      <w:r w:rsidRPr="00104F0E">
        <w:rPr>
          <w:rFonts w:ascii="Times New Roman" w:hAnsi="Times New Roman"/>
          <w:b/>
          <w:sz w:val="24"/>
          <w:szCs w:val="24"/>
        </w:rPr>
        <w:t>)</w:t>
      </w:r>
      <w:r>
        <w:rPr>
          <w:noProof/>
        </w:rPr>
        <w:t xml:space="preserve"> </w:t>
      </w: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Pr="00165879" w:rsidRDefault="005D433A" w:rsidP="00BF3636">
      <w:pPr>
        <w:rPr>
          <w:rFonts w:ascii="Times New Roman" w:hAnsi="Times New Roman"/>
          <w:b/>
          <w:sz w:val="24"/>
          <w:szCs w:val="24"/>
        </w:rPr>
      </w:pPr>
      <w:r>
        <w:rPr>
          <w:noProof/>
          <w:lang w:eastAsia="tr-TR"/>
        </w:rPr>
        <w:pict>
          <v:shape id="Resim 28" o:spid="_x0000_s1030" type="#_x0000_t75" style="position:absolute;margin-left:75.75pt;margin-top:-.35pt;width:178.5pt;height:81pt;z-index:251648000;visibility:visible">
            <v:imagedata r:id="rId9" o:title=""/>
          </v:shape>
        </w:pict>
      </w:r>
      <w:r>
        <w:rPr>
          <w:rFonts w:ascii="Times New Roman" w:hAnsi="Times New Roman"/>
          <w:b/>
          <w:sz w:val="24"/>
          <w:szCs w:val="24"/>
        </w:rPr>
        <w:t>10</w:t>
      </w:r>
      <w:r w:rsidRPr="00165879">
        <w:rPr>
          <w:rFonts w:ascii="Times New Roman" w:hAnsi="Times New Roman"/>
          <w:b/>
          <w:sz w:val="24"/>
          <w:szCs w:val="24"/>
        </w:rPr>
        <w:t>)</w:t>
      </w: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b/>
          <w:sz w:val="24"/>
          <w:szCs w:val="24"/>
        </w:rPr>
      </w:pPr>
    </w:p>
    <w:p w:rsidR="005D433A" w:rsidRPr="00A049D8" w:rsidRDefault="005D433A" w:rsidP="00A049D8">
      <w:pPr>
        <w:rPr>
          <w:rFonts w:ascii="Times New Roman" w:hAnsi="Times New Roman"/>
          <w:b/>
          <w:sz w:val="24"/>
          <w:szCs w:val="24"/>
        </w:rPr>
      </w:pPr>
      <w:r>
        <w:rPr>
          <w:rFonts w:ascii="Times New Roman" w:hAnsi="Times New Roman"/>
          <w:b/>
          <w:sz w:val="24"/>
          <w:szCs w:val="24"/>
        </w:rPr>
        <w:t>11)</w:t>
      </w:r>
      <w:r w:rsidRPr="00A049D8">
        <w:rPr>
          <w:rFonts w:ascii="Times New Roman" w:hAnsi="Times New Roman"/>
          <w:b/>
          <w:sz w:val="24"/>
          <w:szCs w:val="24"/>
        </w:rPr>
        <w:t xml:space="preserve">Hülya 990 TL ye satılan bir bilgisayarın, 120 TL’sini peşin ödeyip geri kalanını 6 eşit taksitle alıyor. Hülya, her bir taksit için kaç TL ödeyecektir? </w:t>
      </w:r>
    </w:p>
    <w:p w:rsidR="005D433A" w:rsidRPr="00C72320" w:rsidRDefault="005D433A" w:rsidP="00A049D8">
      <w:pPr>
        <w:rPr>
          <w:rFonts w:ascii="Times New Roman" w:hAnsi="Times New Roman"/>
          <w:sz w:val="24"/>
          <w:szCs w:val="24"/>
        </w:rPr>
      </w:pPr>
      <w:r>
        <w:rPr>
          <w:rFonts w:ascii="Times New Roman" w:hAnsi="Times New Roman"/>
          <w:sz w:val="24"/>
          <w:szCs w:val="24"/>
        </w:rPr>
        <w:t xml:space="preserve">    </w:t>
      </w:r>
      <w:r w:rsidRPr="00C72320">
        <w:rPr>
          <w:rFonts w:ascii="Times New Roman" w:hAnsi="Times New Roman"/>
          <w:sz w:val="24"/>
          <w:szCs w:val="24"/>
        </w:rPr>
        <w:t>A) 130      B)145</w:t>
      </w:r>
      <w:r w:rsidRPr="00C72320">
        <w:rPr>
          <w:rFonts w:ascii="Times New Roman" w:hAnsi="Times New Roman"/>
          <w:sz w:val="24"/>
          <w:szCs w:val="24"/>
        </w:rPr>
        <w:tab/>
        <w:t xml:space="preserve"> </w:t>
      </w:r>
      <w:r>
        <w:rPr>
          <w:rFonts w:ascii="Times New Roman" w:hAnsi="Times New Roman"/>
          <w:sz w:val="24"/>
          <w:szCs w:val="24"/>
        </w:rPr>
        <w:t xml:space="preserve">  C)15    </w:t>
      </w:r>
      <w:r w:rsidRPr="00C72320">
        <w:rPr>
          <w:rFonts w:ascii="Times New Roman" w:hAnsi="Times New Roman"/>
          <w:sz w:val="24"/>
          <w:szCs w:val="24"/>
        </w:rPr>
        <w:t xml:space="preserve">   D)175</w:t>
      </w:r>
    </w:p>
    <w:p w:rsidR="005D433A" w:rsidRDefault="005D433A" w:rsidP="00BF3636">
      <w:pPr>
        <w:rPr>
          <w:rFonts w:ascii="Times New Roman" w:hAnsi="Times New Roman"/>
          <w:b/>
          <w:sz w:val="24"/>
          <w:szCs w:val="24"/>
        </w:rPr>
      </w:pPr>
    </w:p>
    <w:p w:rsidR="005D433A" w:rsidRDefault="005D433A" w:rsidP="00BF3636">
      <w:pPr>
        <w:rPr>
          <w:rFonts w:ascii="Times New Roman" w:hAnsi="Times New Roman"/>
          <w:sz w:val="24"/>
          <w:szCs w:val="24"/>
        </w:rPr>
      </w:pPr>
      <w:r>
        <w:rPr>
          <w:noProof/>
          <w:lang w:eastAsia="tr-TR"/>
        </w:rPr>
        <w:pict>
          <v:shape id="Resim 30" o:spid="_x0000_s1031" type="#_x0000_t75" style="position:absolute;margin-left:66.75pt;margin-top:1.55pt;width:219.75pt;height:175.35pt;z-index:251649024;visibility:visible">
            <v:imagedata r:id="rId10" o:title=""/>
          </v:shape>
        </w:pict>
      </w:r>
      <w:r>
        <w:rPr>
          <w:rFonts w:ascii="Times New Roman" w:hAnsi="Times New Roman"/>
          <w:b/>
          <w:sz w:val="24"/>
          <w:szCs w:val="24"/>
        </w:rPr>
        <w:t>12)</w:t>
      </w: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A049D8">
      <w:pPr>
        <w:rPr>
          <w:rFonts w:ascii="Times New Roman" w:hAnsi="Times New Roman"/>
          <w:sz w:val="24"/>
          <w:szCs w:val="24"/>
        </w:rPr>
      </w:pPr>
    </w:p>
    <w:p w:rsidR="005D433A" w:rsidRDefault="005D433A" w:rsidP="00A049D8">
      <w:pPr>
        <w:rPr>
          <w:rFonts w:ascii="Times New Roman" w:hAnsi="Times New Roman"/>
          <w:sz w:val="24"/>
          <w:szCs w:val="24"/>
        </w:rPr>
      </w:pPr>
    </w:p>
    <w:p w:rsidR="005D433A" w:rsidRDefault="005D433A" w:rsidP="00A049D8">
      <w:pPr>
        <w:rPr>
          <w:rFonts w:ascii="Times New Roman" w:hAnsi="Times New Roman"/>
          <w:sz w:val="24"/>
          <w:szCs w:val="24"/>
        </w:rPr>
      </w:pPr>
    </w:p>
    <w:p w:rsidR="005D433A" w:rsidRPr="00796062" w:rsidRDefault="005D433A" w:rsidP="00796062">
      <w:pPr>
        <w:rPr>
          <w:rFonts w:ascii="Times New Roman" w:hAnsi="Times New Roman"/>
          <w:b/>
          <w:lang w:eastAsia="tr-TR"/>
        </w:rPr>
      </w:pPr>
      <w:r>
        <w:rPr>
          <w:rFonts w:ascii="Times New Roman" w:hAnsi="Times New Roman"/>
          <w:b/>
          <w:sz w:val="24"/>
          <w:szCs w:val="24"/>
        </w:rPr>
        <w:t>13</w:t>
      </w:r>
      <w:r w:rsidRPr="00A07486">
        <w:rPr>
          <w:rFonts w:ascii="Times New Roman" w:hAnsi="Times New Roman"/>
          <w:b/>
          <w:sz w:val="24"/>
          <w:szCs w:val="24"/>
        </w:rPr>
        <w:t xml:space="preserve">) </w:t>
      </w:r>
      <w:r w:rsidRPr="00796062">
        <w:rPr>
          <w:rFonts w:ascii="Times New Roman" w:hAnsi="Times New Roman"/>
          <w:b/>
          <w:sz w:val="24"/>
          <w:szCs w:val="24"/>
          <w:lang w:eastAsia="tr-TR"/>
        </w:rPr>
        <w:t xml:space="preserve">Aşağıdakilerden hangisi </w:t>
      </w:r>
      <w:r w:rsidRPr="00796062">
        <w:rPr>
          <w:rFonts w:ascii="Times New Roman" w:hAnsi="Times New Roman"/>
          <w:b/>
          <w:sz w:val="24"/>
          <w:szCs w:val="24"/>
          <w:u w:val="single"/>
          <w:lang w:eastAsia="tr-TR"/>
        </w:rPr>
        <w:t>doğrudur</w:t>
      </w:r>
      <w:r w:rsidRPr="00796062">
        <w:rPr>
          <w:rFonts w:ascii="Times New Roman" w:hAnsi="Times New Roman"/>
          <w:b/>
          <w:sz w:val="24"/>
          <w:szCs w:val="24"/>
          <w:lang w:eastAsia="tr-TR"/>
        </w:rPr>
        <w:t xml:space="preserve"> </w:t>
      </w:r>
      <w:r>
        <w:rPr>
          <w:rFonts w:ascii="Times New Roman" w:hAnsi="Times New Roman"/>
          <w:b/>
          <w:sz w:val="24"/>
          <w:szCs w:val="24"/>
          <w:lang w:eastAsia="tr-TR"/>
        </w:rPr>
        <w:t>?</w:t>
      </w:r>
    </w:p>
    <w:p w:rsidR="005D433A" w:rsidRPr="00796062" w:rsidRDefault="005D433A" w:rsidP="00796062">
      <w:pPr>
        <w:spacing w:after="0" w:line="240" w:lineRule="auto"/>
        <w:rPr>
          <w:rFonts w:ascii="Times New Roman" w:hAnsi="Times New Roman"/>
          <w:b/>
          <w:sz w:val="24"/>
          <w:szCs w:val="24"/>
          <w:lang w:eastAsia="tr-TR"/>
        </w:rPr>
      </w:pPr>
      <w:r w:rsidRPr="00796062">
        <w:rPr>
          <w:rFonts w:ascii="Times New Roman" w:hAnsi="Times New Roman"/>
          <w:b/>
          <w:sz w:val="24"/>
          <w:szCs w:val="24"/>
          <w:lang w:eastAsia="tr-TR"/>
        </w:rPr>
        <w:t xml:space="preserve">        A)  5+5+5 = </w:t>
      </w:r>
      <w:r w:rsidRPr="008C44E5">
        <w:rPr>
          <w:rFonts w:ascii="Times New Roman" w:hAnsi="Times New Roman"/>
          <w:b/>
          <w:sz w:val="24"/>
          <w:szCs w:val="24"/>
          <w:lang w:eastAsia="tr-TR"/>
        </w:rPr>
        <w:fldChar w:fldCharType="begin"/>
      </w:r>
      <w:r w:rsidRPr="008C44E5">
        <w:rPr>
          <w:rFonts w:ascii="Times New Roman" w:hAnsi="Times New Roman"/>
          <w:b/>
          <w:sz w:val="24"/>
          <w:szCs w:val="24"/>
          <w:lang w:eastAsia="tr-TR"/>
        </w:rPr>
        <w:instrText xml:space="preserve"> QUOTE </w:instrText>
      </w:r>
      <w:r w:rsidRPr="008C44E5">
        <w:pict>
          <v:shape id="_x0000_i1025" type="#_x0000_t75" style="width:1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848A2&quot;/&gt;&lt;wsp:rsid wsp:val=&quot;00001BBE&quot;/&gt;&lt;wsp:rsid wsp:val=&quot;00002B95&quot;/&gt;&lt;wsp:rsid wsp:val=&quot;00020093&quot;/&gt;&lt;wsp:rsid wsp:val=&quot;0002306C&quot;/&gt;&lt;wsp:rsid wsp:val=&quot;00057D8F&quot;/&gt;&lt;wsp:rsid wsp:val=&quot;00073909&quot;/&gt;&lt;wsp:rsid wsp:val=&quot;00083239&quot;/&gt;&lt;wsp:rsid wsp:val=&quot;000B4B09&quot;/&gt;&lt;wsp:rsid wsp:val=&quot;00104F0E&quot;/&gt;&lt;wsp:rsid wsp:val=&quot;00112C07&quot;/&gt;&lt;wsp:rsid wsp:val=&quot;001132E1&quot;/&gt;&lt;wsp:rsid wsp:val=&quot;00132602&quot;/&gt;&lt;wsp:rsid wsp:val=&quot;00165879&quot;/&gt;&lt;wsp:rsid wsp:val=&quot;00171BFC&quot;/&gt;&lt;wsp:rsid wsp:val=&quot;001A2208&quot;/&gt;&lt;wsp:rsid wsp:val=&quot;001A3EB0&quot;/&gt;&lt;wsp:rsid wsp:val=&quot;001D1DA5&quot;/&gt;&lt;wsp:rsid wsp:val=&quot;001D4E3D&quot;/&gt;&lt;wsp:rsid wsp:val=&quot;00200A6B&quot;/&gt;&lt;wsp:rsid wsp:val=&quot;00213F8C&quot;/&gt;&lt;wsp:rsid wsp:val=&quot;00231B75&quot;/&gt;&lt;wsp:rsid wsp:val=&quot;00235520&quot;/&gt;&lt;wsp:rsid wsp:val=&quot;002425CF&quot;/&gt;&lt;wsp:rsid wsp:val=&quot;00271DA3&quot;/&gt;&lt;wsp:rsid wsp:val=&quot;002C0FB6&quot;/&gt;&lt;wsp:rsid wsp:val=&quot;002C23D2&quot;/&gt;&lt;wsp:rsid wsp:val=&quot;002F0BD2&quot;/&gt;&lt;wsp:rsid wsp:val=&quot;003069B4&quot;/&gt;&lt;wsp:rsid wsp:val=&quot;003118B9&quot;/&gt;&lt;wsp:rsid wsp:val=&quot;00321C1B&quot;/&gt;&lt;wsp:rsid wsp:val=&quot;003357A6&quot;/&gt;&lt;wsp:rsid wsp:val=&quot;00353405&quot;/&gt;&lt;wsp:rsid wsp:val=&quot;00367B34&quot;/&gt;&lt;wsp:rsid wsp:val=&quot;003704D5&quot;/&gt;&lt;wsp:rsid wsp:val=&quot;003E0E71&quot;/&gt;&lt;wsp:rsid wsp:val=&quot;003E3212&quot;/&gt;&lt;wsp:rsid wsp:val=&quot;003F6A92&quot;/&gt;&lt;wsp:rsid wsp:val=&quot;00425664&quot;/&gt;&lt;wsp:rsid wsp:val=&quot;00435398&quot;/&gt;&lt;wsp:rsid wsp:val=&quot;00445A59&quot;/&gt;&lt;wsp:rsid wsp:val=&quot;004601FB&quot;/&gt;&lt;wsp:rsid wsp:val=&quot;004936DB&quot;/&gt;&lt;wsp:rsid wsp:val=&quot;004A0FFA&quot;/&gt;&lt;wsp:rsid wsp:val=&quot;0050669F&quot;/&gt;&lt;wsp:rsid wsp:val=&quot;00534C8A&quot;/&gt;&lt;wsp:rsid wsp:val=&quot;005A42F2&quot;/&gt;&lt;wsp:rsid wsp:val=&quot;005B3A7B&quot;/&gt;&lt;wsp:rsid wsp:val=&quot;005D29C9&quot;/&gt;&lt;wsp:rsid wsp:val=&quot;00607789&quot;/&gt;&lt;wsp:rsid wsp:val=&quot;00650E8E&quot;/&gt;&lt;wsp:rsid wsp:val=&quot;006617E5&quot;/&gt;&lt;wsp:rsid wsp:val=&quot;006945B1&quot;/&gt;&lt;wsp:rsid wsp:val=&quot;00696FC2&quot;/&gt;&lt;wsp:rsid wsp:val=&quot;006A19AB&quot;/&gt;&lt;wsp:rsid wsp:val=&quot;006B7154&quot;/&gt;&lt;wsp:rsid wsp:val=&quot;006C4903&quot;/&gt;&lt;wsp:rsid wsp:val=&quot;00747448&quot;/&gt;&lt;wsp:rsid wsp:val=&quot;00750B26&quot;/&gt;&lt;wsp:rsid wsp:val=&quot;00772753&quot;/&gt;&lt;wsp:rsid wsp:val=&quot;00796062&quot;/&gt;&lt;wsp:rsid wsp:val=&quot;007A71DC&quot;/&gt;&lt;wsp:rsid wsp:val=&quot;007C18CE&quot;/&gt;&lt;wsp:rsid wsp:val=&quot;007D733F&quot;/&gt;&lt;wsp:rsid wsp:val=&quot;00807DDD&quot;/&gt;&lt;wsp:rsid wsp:val=&quot;008B1648&quot;/&gt;&lt;wsp:rsid wsp:val=&quot;008E42AE&quot;/&gt;&lt;wsp:rsid wsp:val=&quot;008F5B36&quot;/&gt;&lt;wsp:rsid wsp:val=&quot;00902462&quot;/&gt;&lt;wsp:rsid wsp:val=&quot;0092637B&quot;/&gt;&lt;wsp:rsid wsp:val=&quot;009367BA&quot;/&gt;&lt;wsp:rsid wsp:val=&quot;00966CE2&quot;/&gt;&lt;wsp:rsid wsp:val=&quot;00966D4E&quot;/&gt;&lt;wsp:rsid wsp:val=&quot;009848A2&quot;/&gt;&lt;wsp:rsid wsp:val=&quot;00986467&quot;/&gt;&lt;wsp:rsid wsp:val=&quot;009E2A52&quot;/&gt;&lt;wsp:rsid wsp:val=&quot;00A049D8&quot;/&gt;&lt;wsp:rsid wsp:val=&quot;00A07486&quot;/&gt;&lt;wsp:rsid wsp:val=&quot;00A22D72&quot;/&gt;&lt;wsp:rsid wsp:val=&quot;00A34D08&quot;/&gt;&lt;wsp:rsid wsp:val=&quot;00A35BEE&quot;/&gt;&lt;wsp:rsid wsp:val=&quot;00A6695D&quot;/&gt;&lt;wsp:rsid wsp:val=&quot;00A831E6&quot;/&gt;&lt;wsp:rsid wsp:val=&quot;00A94643&quot;/&gt;&lt;wsp:rsid wsp:val=&quot;00A947F5&quot;/&gt;&lt;wsp:rsid wsp:val=&quot;00A97937&quot;/&gt;&lt;wsp:rsid wsp:val=&quot;00AA76F7&quot;/&gt;&lt;wsp:rsid wsp:val=&quot;00AD5705&quot;/&gt;&lt;wsp:rsid wsp:val=&quot;00AD61DF&quot;/&gt;&lt;wsp:rsid wsp:val=&quot;00AD72DD&quot;/&gt;&lt;wsp:rsid wsp:val=&quot;00AE68CF&quot;/&gt;&lt;wsp:rsid wsp:val=&quot;00B11124&quot;/&gt;&lt;wsp:rsid wsp:val=&quot;00B45202&quot;/&gt;&lt;wsp:rsid wsp:val=&quot;00B63856&quot;/&gt;&lt;wsp:rsid wsp:val=&quot;00B929DE&quot;/&gt;&lt;wsp:rsid wsp:val=&quot;00BE335A&quot;/&gt;&lt;wsp:rsid wsp:val=&quot;00BF3636&quot;/&gt;&lt;wsp:rsid wsp:val=&quot;00C36192&quot;/&gt;&lt;wsp:rsid wsp:val=&quot;00C6070B&quot;/&gt;&lt;wsp:rsid wsp:val=&quot;00C618B9&quot;/&gt;&lt;wsp:rsid wsp:val=&quot;00C72320&quot;/&gt;&lt;wsp:rsid wsp:val=&quot;00C80140&quot;/&gt;&lt;wsp:rsid wsp:val=&quot;00C8083C&quot;/&gt;&lt;wsp:rsid wsp:val=&quot;00C81531&quot;/&gt;&lt;wsp:rsid wsp:val=&quot;00C8382E&quot;/&gt;&lt;wsp:rsid wsp:val=&quot;00CC2010&quot;/&gt;&lt;wsp:rsid wsp:val=&quot;00CE3CCA&quot;/&gt;&lt;wsp:rsid wsp:val=&quot;00CE565E&quot;/&gt;&lt;wsp:rsid wsp:val=&quot;00CE7193&quot;/&gt;&lt;wsp:rsid wsp:val=&quot;00D16824&quot;/&gt;&lt;wsp:rsid wsp:val=&quot;00D218F1&quot;/&gt;&lt;wsp:rsid wsp:val=&quot;00D3155A&quot;/&gt;&lt;wsp:rsid wsp:val=&quot;00DF436E&quot;/&gt;&lt;wsp:rsid wsp:val=&quot;00E510E7&quot;/&gt;&lt;wsp:rsid wsp:val=&quot;00E83190&quot;/&gt;&lt;wsp:rsid wsp:val=&quot;00E85D3B&quot;/&gt;&lt;wsp:rsid wsp:val=&quot;00E97635&quot;/&gt;&lt;wsp:rsid wsp:val=&quot;00EB49A4&quot;/&gt;&lt;wsp:rsid wsp:val=&quot;00EC2B6F&quot;/&gt;&lt;wsp:rsid wsp:val=&quot;00F14C71&quot;/&gt;&lt;wsp:rsid wsp:val=&quot;00F27913&quot;/&gt;&lt;wsp:rsid wsp:val=&quot;00F61512&quot;/&gt;&lt;wsp:rsid wsp:val=&quot;00FA0C0A&quot;/&gt;&lt;wsp:rsid wsp:val=&quot;00FB1302&quot;/&gt;&lt;wsp:rsid wsp:val=&quot;00FC5E03&quot;/&gt;&lt;wsp:rsid wsp:val=&quot;00FD330A&quot;/&gt;&lt;/wsp:rsids&gt;&lt;/w:docPr&gt;&lt;w:body&gt;&lt;w:p wsp:rsidR=&quot;00000000&quot; wsp:rsidRDefault=&quot;005D29C9&quot;&gt;&lt;m:oMathPara&gt;&lt;m:oMath&gt;&lt;m:sSup&gt;&lt;m:sSupPr&gt;&lt;m:ctrlPr&gt;&lt;w:rPr&gt;&lt;w:rFonts w:ascii=&quot;Cambria Math&quot; w:fareast=&quot;Times New Roman&quot; w:h-ansi=&quot;Cambria Math&quot;/&gt;&lt;wx:font wx:val=&quot;Cambria Math&quot;/&gt;&lt;w:b/&gt;&lt;w:i/&gt;&lt;w:sz w:val=&quot;24&quot;/&gt;&lt;w:sz-cs w:val=&quot;24&quot;/&gt;&lt;w:lang w:fareast=&quot;TR&quot;/&gt;&lt;/w:rPr&gt;&lt;/m:ctrlPr&gt;&lt;/m:sSupPr&gt;&lt;m:e&gt;&lt;m:r&gt;&lt;m:rPr&gt;&lt;m:sty m:val=&quot;bi&quot;/&gt;&lt;/m:rPr&gt;&lt;w:rPr&gt;&lt;w:rFonts w:ascii=&quot;Cambria Math&quot; w:fareast=&quot;Times New Roman&quot; w:h-ansi=&quot;Cambria Math&quot;/&gt;&lt;wx:font wx:val=&quot;Cambria Math&quot;/&gt;&lt;w:b/&gt;&lt;w:i/&gt;&lt;w:sz w:val=&quot;24&quot;/&gt;&lt;w:sz-cs w:val=&quot;24&quot;/&gt;&lt;w:lang w:fareast=&quot;TR&quot;/&gt;&lt;/w:rPr&gt;&lt;m:t&gt;5&lt;/m:t&gt;&lt;/m:r&gt;&lt;/m:e&gt;&lt;m:sup&gt;&lt;m:r&gt;&lt;m:rPr&gt;&lt;m:sty m:val=&quot;bi&quot;/&gt;&lt;/m:rPr&gt;&lt;w:rPr&gt;&lt;w:rFonts w:ascii=&quot;Cambria Math&quot; w:fareast=&quot;Times New Roman&quot; w:h-ansi=&quot;Cambria Math&quot;/&gt;&lt;wx:font wx:val=&quot;Cambria Math&quot;/&gt;&lt;w:b/&gt;&lt;w:i/&gt;&lt;w:sz w:val=&quot;24&quot;/&gt;&lt;w:sz-cs w:val=&quot;24&quot;/&gt;&lt;w:lang w:fareast=&quot;TR&quot;/&gt;&lt;/w:rPr&gt;&lt;m:t&gt;3&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1" o:title="" chromakey="white"/>
          </v:shape>
        </w:pict>
      </w:r>
      <w:r w:rsidRPr="008C44E5">
        <w:rPr>
          <w:rFonts w:ascii="Times New Roman" w:hAnsi="Times New Roman"/>
          <w:b/>
          <w:sz w:val="24"/>
          <w:szCs w:val="24"/>
          <w:lang w:eastAsia="tr-TR"/>
        </w:rPr>
        <w:instrText xml:space="preserve"> </w:instrText>
      </w:r>
      <w:r w:rsidRPr="008C44E5">
        <w:rPr>
          <w:rFonts w:ascii="Times New Roman" w:hAnsi="Times New Roman"/>
          <w:b/>
          <w:sz w:val="24"/>
          <w:szCs w:val="24"/>
          <w:lang w:eastAsia="tr-TR"/>
        </w:rPr>
        <w:fldChar w:fldCharType="separate"/>
      </w:r>
      <w:r w:rsidRPr="008C44E5">
        <w:pict>
          <v:shape id="_x0000_i1026" type="#_x0000_t75" style="width:1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848A2&quot;/&gt;&lt;wsp:rsid wsp:val=&quot;00001BBE&quot;/&gt;&lt;wsp:rsid wsp:val=&quot;00002B95&quot;/&gt;&lt;wsp:rsid wsp:val=&quot;00020093&quot;/&gt;&lt;wsp:rsid wsp:val=&quot;0002306C&quot;/&gt;&lt;wsp:rsid wsp:val=&quot;00057D8F&quot;/&gt;&lt;wsp:rsid wsp:val=&quot;00073909&quot;/&gt;&lt;wsp:rsid wsp:val=&quot;00083239&quot;/&gt;&lt;wsp:rsid wsp:val=&quot;000B4B09&quot;/&gt;&lt;wsp:rsid wsp:val=&quot;00104F0E&quot;/&gt;&lt;wsp:rsid wsp:val=&quot;00112C07&quot;/&gt;&lt;wsp:rsid wsp:val=&quot;001132E1&quot;/&gt;&lt;wsp:rsid wsp:val=&quot;00132602&quot;/&gt;&lt;wsp:rsid wsp:val=&quot;00165879&quot;/&gt;&lt;wsp:rsid wsp:val=&quot;00171BFC&quot;/&gt;&lt;wsp:rsid wsp:val=&quot;001A2208&quot;/&gt;&lt;wsp:rsid wsp:val=&quot;001A3EB0&quot;/&gt;&lt;wsp:rsid wsp:val=&quot;001D1DA5&quot;/&gt;&lt;wsp:rsid wsp:val=&quot;001D4E3D&quot;/&gt;&lt;wsp:rsid wsp:val=&quot;00200A6B&quot;/&gt;&lt;wsp:rsid wsp:val=&quot;00213F8C&quot;/&gt;&lt;wsp:rsid wsp:val=&quot;00231B75&quot;/&gt;&lt;wsp:rsid wsp:val=&quot;00235520&quot;/&gt;&lt;wsp:rsid wsp:val=&quot;002425CF&quot;/&gt;&lt;wsp:rsid wsp:val=&quot;00271DA3&quot;/&gt;&lt;wsp:rsid wsp:val=&quot;002C0FB6&quot;/&gt;&lt;wsp:rsid wsp:val=&quot;002C23D2&quot;/&gt;&lt;wsp:rsid wsp:val=&quot;002F0BD2&quot;/&gt;&lt;wsp:rsid wsp:val=&quot;003069B4&quot;/&gt;&lt;wsp:rsid wsp:val=&quot;003118B9&quot;/&gt;&lt;wsp:rsid wsp:val=&quot;00321C1B&quot;/&gt;&lt;wsp:rsid wsp:val=&quot;003357A6&quot;/&gt;&lt;wsp:rsid wsp:val=&quot;00353405&quot;/&gt;&lt;wsp:rsid wsp:val=&quot;00367B34&quot;/&gt;&lt;wsp:rsid wsp:val=&quot;003704D5&quot;/&gt;&lt;wsp:rsid wsp:val=&quot;003E0E71&quot;/&gt;&lt;wsp:rsid wsp:val=&quot;003E3212&quot;/&gt;&lt;wsp:rsid wsp:val=&quot;003F6A92&quot;/&gt;&lt;wsp:rsid wsp:val=&quot;00425664&quot;/&gt;&lt;wsp:rsid wsp:val=&quot;00435398&quot;/&gt;&lt;wsp:rsid wsp:val=&quot;00445A59&quot;/&gt;&lt;wsp:rsid wsp:val=&quot;004601FB&quot;/&gt;&lt;wsp:rsid wsp:val=&quot;004936DB&quot;/&gt;&lt;wsp:rsid wsp:val=&quot;004A0FFA&quot;/&gt;&lt;wsp:rsid wsp:val=&quot;0050669F&quot;/&gt;&lt;wsp:rsid wsp:val=&quot;00534C8A&quot;/&gt;&lt;wsp:rsid wsp:val=&quot;005A42F2&quot;/&gt;&lt;wsp:rsid wsp:val=&quot;005B3A7B&quot;/&gt;&lt;wsp:rsid wsp:val=&quot;005D29C9&quot;/&gt;&lt;wsp:rsid wsp:val=&quot;00607789&quot;/&gt;&lt;wsp:rsid wsp:val=&quot;00650E8E&quot;/&gt;&lt;wsp:rsid wsp:val=&quot;006617E5&quot;/&gt;&lt;wsp:rsid wsp:val=&quot;006945B1&quot;/&gt;&lt;wsp:rsid wsp:val=&quot;00696FC2&quot;/&gt;&lt;wsp:rsid wsp:val=&quot;006A19AB&quot;/&gt;&lt;wsp:rsid wsp:val=&quot;006B7154&quot;/&gt;&lt;wsp:rsid wsp:val=&quot;006C4903&quot;/&gt;&lt;wsp:rsid wsp:val=&quot;00747448&quot;/&gt;&lt;wsp:rsid wsp:val=&quot;00750B26&quot;/&gt;&lt;wsp:rsid wsp:val=&quot;00772753&quot;/&gt;&lt;wsp:rsid wsp:val=&quot;00796062&quot;/&gt;&lt;wsp:rsid wsp:val=&quot;007A71DC&quot;/&gt;&lt;wsp:rsid wsp:val=&quot;007C18CE&quot;/&gt;&lt;wsp:rsid wsp:val=&quot;007D733F&quot;/&gt;&lt;wsp:rsid wsp:val=&quot;00807DDD&quot;/&gt;&lt;wsp:rsid wsp:val=&quot;008B1648&quot;/&gt;&lt;wsp:rsid wsp:val=&quot;008E42AE&quot;/&gt;&lt;wsp:rsid wsp:val=&quot;008F5B36&quot;/&gt;&lt;wsp:rsid wsp:val=&quot;00902462&quot;/&gt;&lt;wsp:rsid wsp:val=&quot;0092637B&quot;/&gt;&lt;wsp:rsid wsp:val=&quot;009367BA&quot;/&gt;&lt;wsp:rsid wsp:val=&quot;00966CE2&quot;/&gt;&lt;wsp:rsid wsp:val=&quot;00966D4E&quot;/&gt;&lt;wsp:rsid wsp:val=&quot;009848A2&quot;/&gt;&lt;wsp:rsid wsp:val=&quot;00986467&quot;/&gt;&lt;wsp:rsid wsp:val=&quot;009E2A52&quot;/&gt;&lt;wsp:rsid wsp:val=&quot;00A049D8&quot;/&gt;&lt;wsp:rsid wsp:val=&quot;00A07486&quot;/&gt;&lt;wsp:rsid wsp:val=&quot;00A22D72&quot;/&gt;&lt;wsp:rsid wsp:val=&quot;00A34D08&quot;/&gt;&lt;wsp:rsid wsp:val=&quot;00A35BEE&quot;/&gt;&lt;wsp:rsid wsp:val=&quot;00A6695D&quot;/&gt;&lt;wsp:rsid wsp:val=&quot;00A831E6&quot;/&gt;&lt;wsp:rsid wsp:val=&quot;00A94643&quot;/&gt;&lt;wsp:rsid wsp:val=&quot;00A947F5&quot;/&gt;&lt;wsp:rsid wsp:val=&quot;00A97937&quot;/&gt;&lt;wsp:rsid wsp:val=&quot;00AA76F7&quot;/&gt;&lt;wsp:rsid wsp:val=&quot;00AD5705&quot;/&gt;&lt;wsp:rsid wsp:val=&quot;00AD61DF&quot;/&gt;&lt;wsp:rsid wsp:val=&quot;00AD72DD&quot;/&gt;&lt;wsp:rsid wsp:val=&quot;00AE68CF&quot;/&gt;&lt;wsp:rsid wsp:val=&quot;00B11124&quot;/&gt;&lt;wsp:rsid wsp:val=&quot;00B45202&quot;/&gt;&lt;wsp:rsid wsp:val=&quot;00B63856&quot;/&gt;&lt;wsp:rsid wsp:val=&quot;00B929DE&quot;/&gt;&lt;wsp:rsid wsp:val=&quot;00BE335A&quot;/&gt;&lt;wsp:rsid wsp:val=&quot;00BF3636&quot;/&gt;&lt;wsp:rsid wsp:val=&quot;00C36192&quot;/&gt;&lt;wsp:rsid wsp:val=&quot;00C6070B&quot;/&gt;&lt;wsp:rsid wsp:val=&quot;00C618B9&quot;/&gt;&lt;wsp:rsid wsp:val=&quot;00C72320&quot;/&gt;&lt;wsp:rsid wsp:val=&quot;00C80140&quot;/&gt;&lt;wsp:rsid wsp:val=&quot;00C8083C&quot;/&gt;&lt;wsp:rsid wsp:val=&quot;00C81531&quot;/&gt;&lt;wsp:rsid wsp:val=&quot;00C8382E&quot;/&gt;&lt;wsp:rsid wsp:val=&quot;00CC2010&quot;/&gt;&lt;wsp:rsid wsp:val=&quot;00CE3CCA&quot;/&gt;&lt;wsp:rsid wsp:val=&quot;00CE565E&quot;/&gt;&lt;wsp:rsid wsp:val=&quot;00CE7193&quot;/&gt;&lt;wsp:rsid wsp:val=&quot;00D16824&quot;/&gt;&lt;wsp:rsid wsp:val=&quot;00D218F1&quot;/&gt;&lt;wsp:rsid wsp:val=&quot;00D3155A&quot;/&gt;&lt;wsp:rsid wsp:val=&quot;00DF436E&quot;/&gt;&lt;wsp:rsid wsp:val=&quot;00E510E7&quot;/&gt;&lt;wsp:rsid wsp:val=&quot;00E83190&quot;/&gt;&lt;wsp:rsid wsp:val=&quot;00E85D3B&quot;/&gt;&lt;wsp:rsid wsp:val=&quot;00E97635&quot;/&gt;&lt;wsp:rsid wsp:val=&quot;00EB49A4&quot;/&gt;&lt;wsp:rsid wsp:val=&quot;00EC2B6F&quot;/&gt;&lt;wsp:rsid wsp:val=&quot;00F14C71&quot;/&gt;&lt;wsp:rsid wsp:val=&quot;00F27913&quot;/&gt;&lt;wsp:rsid wsp:val=&quot;00F61512&quot;/&gt;&lt;wsp:rsid wsp:val=&quot;00FA0C0A&quot;/&gt;&lt;wsp:rsid wsp:val=&quot;00FB1302&quot;/&gt;&lt;wsp:rsid wsp:val=&quot;00FC5E03&quot;/&gt;&lt;wsp:rsid wsp:val=&quot;00FD330A&quot;/&gt;&lt;/wsp:rsids&gt;&lt;/w:docPr&gt;&lt;w:body&gt;&lt;w:p wsp:rsidR=&quot;00000000&quot; wsp:rsidRDefault=&quot;005D29C9&quot;&gt;&lt;m:oMathPara&gt;&lt;m:oMath&gt;&lt;m:sSup&gt;&lt;m:sSupPr&gt;&lt;m:ctrlPr&gt;&lt;w:rPr&gt;&lt;w:rFonts w:ascii=&quot;Cambria Math&quot; w:fareast=&quot;Times New Roman&quot; w:h-ansi=&quot;Cambria Math&quot;/&gt;&lt;wx:font wx:val=&quot;Cambria Math&quot;/&gt;&lt;w:b/&gt;&lt;w:i/&gt;&lt;w:sz w:val=&quot;24&quot;/&gt;&lt;w:sz-cs w:val=&quot;24&quot;/&gt;&lt;w:lang w:fareast=&quot;TR&quot;/&gt;&lt;/w:rPr&gt;&lt;/m:ctrlPr&gt;&lt;/m:sSupPr&gt;&lt;m:e&gt;&lt;m:r&gt;&lt;m:rPr&gt;&lt;m:sty m:val=&quot;bi&quot;/&gt;&lt;/m:rPr&gt;&lt;w:rPr&gt;&lt;w:rFonts w:ascii=&quot;Cambria Math&quot; w:fareast=&quot;Times New Roman&quot; w:h-ansi=&quot;Cambria Math&quot;/&gt;&lt;wx:font wx:val=&quot;Cambria Math&quot;/&gt;&lt;w:b/&gt;&lt;w:i/&gt;&lt;w:sz w:val=&quot;24&quot;/&gt;&lt;w:sz-cs w:val=&quot;24&quot;/&gt;&lt;w:lang w:fareast=&quot;TR&quot;/&gt;&lt;/w:rPr&gt;&lt;m:t&gt;5&lt;/m:t&gt;&lt;/m:r&gt;&lt;/m:e&gt;&lt;m:sup&gt;&lt;m:r&gt;&lt;m:rPr&gt;&lt;m:sty m:val=&quot;bi&quot;/&gt;&lt;/m:rPr&gt;&lt;w:rPr&gt;&lt;w:rFonts w:ascii=&quot;Cambria Math&quot; w:fareast=&quot;Times New Roman&quot; w:h-ansi=&quot;Cambria Math&quot;/&gt;&lt;wx:font wx:val=&quot;Cambria Math&quot;/&gt;&lt;w:b/&gt;&lt;w:i/&gt;&lt;w:sz w:val=&quot;24&quot;/&gt;&lt;w:sz-cs w:val=&quot;24&quot;/&gt;&lt;w:lang w:fareast=&quot;TR&quot;/&gt;&lt;/w:rPr&gt;&lt;m:t&gt;3&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1" o:title="" chromakey="white"/>
          </v:shape>
        </w:pict>
      </w:r>
      <w:r w:rsidRPr="008C44E5">
        <w:rPr>
          <w:rFonts w:ascii="Times New Roman" w:hAnsi="Times New Roman"/>
          <w:b/>
          <w:sz w:val="24"/>
          <w:szCs w:val="24"/>
          <w:lang w:eastAsia="tr-TR"/>
        </w:rPr>
        <w:fldChar w:fldCharType="end"/>
      </w:r>
      <w:r>
        <w:rPr>
          <w:rFonts w:ascii="Times New Roman" w:hAnsi="Times New Roman"/>
          <w:b/>
          <w:sz w:val="24"/>
          <w:szCs w:val="24"/>
          <w:lang w:eastAsia="tr-TR"/>
        </w:rPr>
        <w:t xml:space="preserve">            </w:t>
      </w:r>
      <w:r w:rsidRPr="00796062">
        <w:rPr>
          <w:rFonts w:ascii="Times New Roman" w:hAnsi="Times New Roman"/>
          <w:b/>
          <w:sz w:val="24"/>
          <w:szCs w:val="24"/>
          <w:lang w:eastAsia="tr-TR"/>
        </w:rPr>
        <w:t xml:space="preserve">B)  </w:t>
      </w:r>
      <w:r w:rsidRPr="008C44E5">
        <w:rPr>
          <w:rFonts w:ascii="Times New Roman" w:hAnsi="Times New Roman"/>
          <w:b/>
          <w:sz w:val="24"/>
          <w:szCs w:val="24"/>
          <w:lang w:eastAsia="tr-TR"/>
        </w:rPr>
        <w:fldChar w:fldCharType="begin"/>
      </w:r>
      <w:r w:rsidRPr="008C44E5">
        <w:rPr>
          <w:rFonts w:ascii="Times New Roman" w:hAnsi="Times New Roman"/>
          <w:b/>
          <w:sz w:val="24"/>
          <w:szCs w:val="24"/>
          <w:lang w:eastAsia="tr-TR"/>
        </w:rPr>
        <w:instrText xml:space="preserve"> QUOTE </w:instrText>
      </w:r>
      <w:r w:rsidRPr="008C44E5">
        <w:pict>
          <v:shape id="_x0000_i1027" type="#_x0000_t75" style="width:1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848A2&quot;/&gt;&lt;wsp:rsid wsp:val=&quot;00001BBE&quot;/&gt;&lt;wsp:rsid wsp:val=&quot;00002B95&quot;/&gt;&lt;wsp:rsid wsp:val=&quot;00020093&quot;/&gt;&lt;wsp:rsid wsp:val=&quot;0002306C&quot;/&gt;&lt;wsp:rsid wsp:val=&quot;00057D8F&quot;/&gt;&lt;wsp:rsid wsp:val=&quot;00073909&quot;/&gt;&lt;wsp:rsid wsp:val=&quot;00083239&quot;/&gt;&lt;wsp:rsid wsp:val=&quot;000B4B09&quot;/&gt;&lt;wsp:rsid wsp:val=&quot;00104F0E&quot;/&gt;&lt;wsp:rsid wsp:val=&quot;00112C07&quot;/&gt;&lt;wsp:rsid wsp:val=&quot;001132E1&quot;/&gt;&lt;wsp:rsid wsp:val=&quot;00132602&quot;/&gt;&lt;wsp:rsid wsp:val=&quot;00165879&quot;/&gt;&lt;wsp:rsid wsp:val=&quot;00171BFC&quot;/&gt;&lt;wsp:rsid wsp:val=&quot;001A2208&quot;/&gt;&lt;wsp:rsid wsp:val=&quot;001A3EB0&quot;/&gt;&lt;wsp:rsid wsp:val=&quot;001D1DA5&quot;/&gt;&lt;wsp:rsid wsp:val=&quot;001D4E3D&quot;/&gt;&lt;wsp:rsid wsp:val=&quot;00200A6B&quot;/&gt;&lt;wsp:rsid wsp:val=&quot;00213F8C&quot;/&gt;&lt;wsp:rsid wsp:val=&quot;00231B75&quot;/&gt;&lt;wsp:rsid wsp:val=&quot;00235520&quot;/&gt;&lt;wsp:rsid wsp:val=&quot;002425CF&quot;/&gt;&lt;wsp:rsid wsp:val=&quot;00271DA3&quot;/&gt;&lt;wsp:rsid wsp:val=&quot;002C0FB6&quot;/&gt;&lt;wsp:rsid wsp:val=&quot;002C23D2&quot;/&gt;&lt;wsp:rsid wsp:val=&quot;002F0BD2&quot;/&gt;&lt;wsp:rsid wsp:val=&quot;003069B4&quot;/&gt;&lt;wsp:rsid wsp:val=&quot;003118B9&quot;/&gt;&lt;wsp:rsid wsp:val=&quot;00321C1B&quot;/&gt;&lt;wsp:rsid wsp:val=&quot;003357A6&quot;/&gt;&lt;wsp:rsid wsp:val=&quot;00353405&quot;/&gt;&lt;wsp:rsid wsp:val=&quot;00367B34&quot;/&gt;&lt;wsp:rsid wsp:val=&quot;003704D5&quot;/&gt;&lt;wsp:rsid wsp:val=&quot;003E0E71&quot;/&gt;&lt;wsp:rsid wsp:val=&quot;003E3212&quot;/&gt;&lt;wsp:rsid wsp:val=&quot;003F6A92&quot;/&gt;&lt;wsp:rsid wsp:val=&quot;00425664&quot;/&gt;&lt;wsp:rsid wsp:val=&quot;00435398&quot;/&gt;&lt;wsp:rsid wsp:val=&quot;00445A59&quot;/&gt;&lt;wsp:rsid wsp:val=&quot;004601FB&quot;/&gt;&lt;wsp:rsid wsp:val=&quot;004936DB&quot;/&gt;&lt;wsp:rsid wsp:val=&quot;004A0FFA&quot;/&gt;&lt;wsp:rsid wsp:val=&quot;0050669F&quot;/&gt;&lt;wsp:rsid wsp:val=&quot;00534C8A&quot;/&gt;&lt;wsp:rsid wsp:val=&quot;005A42F2&quot;/&gt;&lt;wsp:rsid wsp:val=&quot;005B3A7B&quot;/&gt;&lt;wsp:rsid wsp:val=&quot;00607789&quot;/&gt;&lt;wsp:rsid wsp:val=&quot;00650E8E&quot;/&gt;&lt;wsp:rsid wsp:val=&quot;006617E5&quot;/&gt;&lt;wsp:rsid wsp:val=&quot;006945B1&quot;/&gt;&lt;wsp:rsid wsp:val=&quot;00696FC2&quot;/&gt;&lt;wsp:rsid wsp:val=&quot;006A19AB&quot;/&gt;&lt;wsp:rsid wsp:val=&quot;006B7154&quot;/&gt;&lt;wsp:rsid wsp:val=&quot;006C4903&quot;/&gt;&lt;wsp:rsid wsp:val=&quot;00747448&quot;/&gt;&lt;wsp:rsid wsp:val=&quot;00750B26&quot;/&gt;&lt;wsp:rsid wsp:val=&quot;00772753&quot;/&gt;&lt;wsp:rsid wsp:val=&quot;00796062&quot;/&gt;&lt;wsp:rsid wsp:val=&quot;007A71DC&quot;/&gt;&lt;wsp:rsid wsp:val=&quot;007C18CE&quot;/&gt;&lt;wsp:rsid wsp:val=&quot;007D733F&quot;/&gt;&lt;wsp:rsid wsp:val=&quot;00807DDD&quot;/&gt;&lt;wsp:rsid wsp:val=&quot;008B1648&quot;/&gt;&lt;wsp:rsid wsp:val=&quot;008C44E5&quot;/&gt;&lt;wsp:rsid wsp:val=&quot;008E42AE&quot;/&gt;&lt;wsp:rsid wsp:val=&quot;008F5B36&quot;/&gt;&lt;wsp:rsid wsp:val=&quot;00902462&quot;/&gt;&lt;wsp:rsid wsp:val=&quot;0092637B&quot;/&gt;&lt;wsp:rsid wsp:val=&quot;009367BA&quot;/&gt;&lt;wsp:rsid wsp:val=&quot;00966CE2&quot;/&gt;&lt;wsp:rsid wsp:val=&quot;00966D4E&quot;/&gt;&lt;wsp:rsid wsp:val=&quot;009848A2&quot;/&gt;&lt;wsp:rsid wsp:val=&quot;00986467&quot;/&gt;&lt;wsp:rsid wsp:val=&quot;009E2A52&quot;/&gt;&lt;wsp:rsid wsp:val=&quot;00A049D8&quot;/&gt;&lt;wsp:rsid wsp:val=&quot;00A07486&quot;/&gt;&lt;wsp:rsid wsp:val=&quot;00A22D72&quot;/&gt;&lt;wsp:rsid wsp:val=&quot;00A34D08&quot;/&gt;&lt;wsp:rsid wsp:val=&quot;00A35BEE&quot;/&gt;&lt;wsp:rsid wsp:val=&quot;00A6695D&quot;/&gt;&lt;wsp:rsid wsp:val=&quot;00A831E6&quot;/&gt;&lt;wsp:rsid wsp:val=&quot;00A94643&quot;/&gt;&lt;wsp:rsid wsp:val=&quot;00A947F5&quot;/&gt;&lt;wsp:rsid wsp:val=&quot;00A97937&quot;/&gt;&lt;wsp:rsid wsp:val=&quot;00AA76F7&quot;/&gt;&lt;wsp:rsid wsp:val=&quot;00AD5705&quot;/&gt;&lt;wsp:rsid wsp:val=&quot;00AD61DF&quot;/&gt;&lt;wsp:rsid wsp:val=&quot;00AD72DD&quot;/&gt;&lt;wsp:rsid wsp:val=&quot;00AE68CF&quot;/&gt;&lt;wsp:rsid wsp:val=&quot;00B11124&quot;/&gt;&lt;wsp:rsid wsp:val=&quot;00B45202&quot;/&gt;&lt;wsp:rsid wsp:val=&quot;00B63856&quot;/&gt;&lt;wsp:rsid wsp:val=&quot;00B929DE&quot;/&gt;&lt;wsp:rsid wsp:val=&quot;00BC7EC1&quot;/&gt;&lt;wsp:rsid wsp:val=&quot;00BE335A&quot;/&gt;&lt;wsp:rsid wsp:val=&quot;00BF3636&quot;/&gt;&lt;wsp:rsid wsp:val=&quot;00C36192&quot;/&gt;&lt;wsp:rsid wsp:val=&quot;00C6070B&quot;/&gt;&lt;wsp:rsid wsp:val=&quot;00C618B9&quot;/&gt;&lt;wsp:rsid wsp:val=&quot;00C72320&quot;/&gt;&lt;wsp:rsid wsp:val=&quot;00C80140&quot;/&gt;&lt;wsp:rsid wsp:val=&quot;00C8083C&quot;/&gt;&lt;wsp:rsid wsp:val=&quot;00C81531&quot;/&gt;&lt;wsp:rsid wsp:val=&quot;00C8382E&quot;/&gt;&lt;wsp:rsid wsp:val=&quot;00CC2010&quot;/&gt;&lt;wsp:rsid wsp:val=&quot;00CE3CCA&quot;/&gt;&lt;wsp:rsid wsp:val=&quot;00CE565E&quot;/&gt;&lt;wsp:rsid wsp:val=&quot;00CE7193&quot;/&gt;&lt;wsp:rsid wsp:val=&quot;00D16824&quot;/&gt;&lt;wsp:rsid wsp:val=&quot;00D218F1&quot;/&gt;&lt;wsp:rsid wsp:val=&quot;00D3155A&quot;/&gt;&lt;wsp:rsid wsp:val=&quot;00DF436E&quot;/&gt;&lt;wsp:rsid wsp:val=&quot;00E510E7&quot;/&gt;&lt;wsp:rsid wsp:val=&quot;00E83190&quot;/&gt;&lt;wsp:rsid wsp:val=&quot;00E85D3B&quot;/&gt;&lt;wsp:rsid wsp:val=&quot;00E97635&quot;/&gt;&lt;wsp:rsid wsp:val=&quot;00EB49A4&quot;/&gt;&lt;wsp:rsid wsp:val=&quot;00EC2B6F&quot;/&gt;&lt;wsp:rsid wsp:val=&quot;00F14C71&quot;/&gt;&lt;wsp:rsid wsp:val=&quot;00F27913&quot;/&gt;&lt;wsp:rsid wsp:val=&quot;00F61512&quot;/&gt;&lt;wsp:rsid wsp:val=&quot;00FA0C0A&quot;/&gt;&lt;wsp:rsid wsp:val=&quot;00FB1302&quot;/&gt;&lt;wsp:rsid wsp:val=&quot;00FC5E03&quot;/&gt;&lt;wsp:rsid wsp:val=&quot;00FD330A&quot;/&gt;&lt;/wsp:rsids&gt;&lt;/w:docPr&gt;&lt;w:body&gt;&lt;w:p wsp:rsidR=&quot;00000000&quot; wsp:rsidRDefault=&quot;00BC7EC1&quot;&gt;&lt;m:oMathPara&gt;&lt;m:oMath&gt;&lt;m:sSup&gt;&lt;m:sSupPr&gt;&lt;m:ctrlPr&gt;&lt;w:rPr&gt;&lt;w:rFonts w:ascii=&quot;Cambria Math&quot; w:fareast=&quot;Times New Roman&quot; w:h-ansi=&quot;Cambria Math&quot;/&gt;&lt;wx:font wx:val=&quot;Cambria Math&quot;/&gt;&lt;w:b/&gt;&lt;w:i/&gt;&lt;w:sz w:val=&quot;24&quot;/&gt;&lt;w:sz-cs w:val=&quot;24&quot;/&gt;&lt;w:lang w:fareast=&quot;TR&quot;/&gt;&lt;/w:rPr&gt;&lt;/m:ctrlPr&gt;&lt;/m:sSupPr&gt;&lt;m:e&gt;&lt;m:r&gt;&lt;m:rPr&gt;&lt;m:sty m:val=&quot;bi&quot;/&gt;&lt;/m:rPr&gt;&lt;w:rPr&gt;&lt;w:rFonts w:ascii=&quot;Cambria Math&quot; w:fareast=&quot;Times New Roman&quot; w:h-ansi=&quot;Cambria Math&quot;/&gt;&lt;wx:font wx:val=&quot;Cambria Math&quot;/&gt;&lt;w:b/&gt;&lt;w:i/&gt;&lt;w:sz w:val=&quot;24&quot;/&gt;&lt;w:sz-cs w:val=&quot;24&quot;/&gt;&lt;w:lang w:fareast=&quot;TR&quot;/&gt;&lt;/w:rPr&gt;&lt;m:t&gt;2&lt;/m:t&gt;&lt;/m:r&gt;&lt;/m:e&gt;&lt;m:sup&gt;&lt;m:r&gt;&lt;m:rPr&gt;&lt;m:sty m:val=&quot;bi&quot;/&gt;&lt;/m:rPr&gt;&lt;w:rPr&gt;&lt;w:rFonts w:ascii=&quot;Cambria Math&quot; w:fareast=&quot;Times New Roman&quot; w:h-ansi=&quot;Cambria Math&quot;/&gt;&lt;wx:font wx:val=&quot;Cambria Math&quot;/&gt;&lt;w:b/&gt;&lt;w:i/&gt;&lt;w:sz w:val=&quot;24&quot;/&gt;&lt;w:sz-cs w:val=&quot;24&quot;/&gt;&lt;w:lang w:fareast=&quot;TR&quot;/&gt;&lt;/w:rPr&gt;&lt;m:t&gt;3&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2" o:title="" chromakey="white"/>
          </v:shape>
        </w:pict>
      </w:r>
      <w:r w:rsidRPr="008C44E5">
        <w:rPr>
          <w:rFonts w:ascii="Times New Roman" w:hAnsi="Times New Roman"/>
          <w:b/>
          <w:sz w:val="24"/>
          <w:szCs w:val="24"/>
          <w:lang w:eastAsia="tr-TR"/>
        </w:rPr>
        <w:instrText xml:space="preserve"> </w:instrText>
      </w:r>
      <w:r w:rsidRPr="008C44E5">
        <w:rPr>
          <w:rFonts w:ascii="Times New Roman" w:hAnsi="Times New Roman"/>
          <w:b/>
          <w:sz w:val="24"/>
          <w:szCs w:val="24"/>
          <w:lang w:eastAsia="tr-TR"/>
        </w:rPr>
        <w:fldChar w:fldCharType="separate"/>
      </w:r>
      <w:r w:rsidRPr="008C44E5">
        <w:pict>
          <v:shape id="_x0000_i1028" type="#_x0000_t75" style="width:1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848A2&quot;/&gt;&lt;wsp:rsid wsp:val=&quot;00001BBE&quot;/&gt;&lt;wsp:rsid wsp:val=&quot;00002B95&quot;/&gt;&lt;wsp:rsid wsp:val=&quot;00020093&quot;/&gt;&lt;wsp:rsid wsp:val=&quot;0002306C&quot;/&gt;&lt;wsp:rsid wsp:val=&quot;00057D8F&quot;/&gt;&lt;wsp:rsid wsp:val=&quot;00073909&quot;/&gt;&lt;wsp:rsid wsp:val=&quot;00083239&quot;/&gt;&lt;wsp:rsid wsp:val=&quot;000B4B09&quot;/&gt;&lt;wsp:rsid wsp:val=&quot;00104F0E&quot;/&gt;&lt;wsp:rsid wsp:val=&quot;00112C07&quot;/&gt;&lt;wsp:rsid wsp:val=&quot;001132E1&quot;/&gt;&lt;wsp:rsid wsp:val=&quot;00132602&quot;/&gt;&lt;wsp:rsid wsp:val=&quot;00165879&quot;/&gt;&lt;wsp:rsid wsp:val=&quot;00171BFC&quot;/&gt;&lt;wsp:rsid wsp:val=&quot;001A2208&quot;/&gt;&lt;wsp:rsid wsp:val=&quot;001A3EB0&quot;/&gt;&lt;wsp:rsid wsp:val=&quot;001D1DA5&quot;/&gt;&lt;wsp:rsid wsp:val=&quot;001D4E3D&quot;/&gt;&lt;wsp:rsid wsp:val=&quot;00200A6B&quot;/&gt;&lt;wsp:rsid wsp:val=&quot;00213F8C&quot;/&gt;&lt;wsp:rsid wsp:val=&quot;00231B75&quot;/&gt;&lt;wsp:rsid wsp:val=&quot;00235520&quot;/&gt;&lt;wsp:rsid wsp:val=&quot;002425CF&quot;/&gt;&lt;wsp:rsid wsp:val=&quot;00271DA3&quot;/&gt;&lt;wsp:rsid wsp:val=&quot;002C0FB6&quot;/&gt;&lt;wsp:rsid wsp:val=&quot;002C23D2&quot;/&gt;&lt;wsp:rsid wsp:val=&quot;002F0BD2&quot;/&gt;&lt;wsp:rsid wsp:val=&quot;003069B4&quot;/&gt;&lt;wsp:rsid wsp:val=&quot;003118B9&quot;/&gt;&lt;wsp:rsid wsp:val=&quot;00321C1B&quot;/&gt;&lt;wsp:rsid wsp:val=&quot;003357A6&quot;/&gt;&lt;wsp:rsid wsp:val=&quot;00353405&quot;/&gt;&lt;wsp:rsid wsp:val=&quot;00367B34&quot;/&gt;&lt;wsp:rsid wsp:val=&quot;003704D5&quot;/&gt;&lt;wsp:rsid wsp:val=&quot;003E0E71&quot;/&gt;&lt;wsp:rsid wsp:val=&quot;003E3212&quot;/&gt;&lt;wsp:rsid wsp:val=&quot;003F6A92&quot;/&gt;&lt;wsp:rsid wsp:val=&quot;00425664&quot;/&gt;&lt;wsp:rsid wsp:val=&quot;00435398&quot;/&gt;&lt;wsp:rsid wsp:val=&quot;00445A59&quot;/&gt;&lt;wsp:rsid wsp:val=&quot;004601FB&quot;/&gt;&lt;wsp:rsid wsp:val=&quot;004936DB&quot;/&gt;&lt;wsp:rsid wsp:val=&quot;004A0FFA&quot;/&gt;&lt;wsp:rsid wsp:val=&quot;0050669F&quot;/&gt;&lt;wsp:rsid wsp:val=&quot;00534C8A&quot;/&gt;&lt;wsp:rsid wsp:val=&quot;005A42F2&quot;/&gt;&lt;wsp:rsid wsp:val=&quot;005B3A7B&quot;/&gt;&lt;wsp:rsid wsp:val=&quot;00607789&quot;/&gt;&lt;wsp:rsid wsp:val=&quot;00650E8E&quot;/&gt;&lt;wsp:rsid wsp:val=&quot;006617E5&quot;/&gt;&lt;wsp:rsid wsp:val=&quot;006945B1&quot;/&gt;&lt;wsp:rsid wsp:val=&quot;00696FC2&quot;/&gt;&lt;wsp:rsid wsp:val=&quot;006A19AB&quot;/&gt;&lt;wsp:rsid wsp:val=&quot;006B7154&quot;/&gt;&lt;wsp:rsid wsp:val=&quot;006C4903&quot;/&gt;&lt;wsp:rsid wsp:val=&quot;00747448&quot;/&gt;&lt;wsp:rsid wsp:val=&quot;00750B26&quot;/&gt;&lt;wsp:rsid wsp:val=&quot;00772753&quot;/&gt;&lt;wsp:rsid wsp:val=&quot;00796062&quot;/&gt;&lt;wsp:rsid wsp:val=&quot;007A71DC&quot;/&gt;&lt;wsp:rsid wsp:val=&quot;007C18CE&quot;/&gt;&lt;wsp:rsid wsp:val=&quot;007D733F&quot;/&gt;&lt;wsp:rsid wsp:val=&quot;00807DDD&quot;/&gt;&lt;wsp:rsid wsp:val=&quot;008B1648&quot;/&gt;&lt;wsp:rsid wsp:val=&quot;008C44E5&quot;/&gt;&lt;wsp:rsid wsp:val=&quot;008E42AE&quot;/&gt;&lt;wsp:rsid wsp:val=&quot;008F5B36&quot;/&gt;&lt;wsp:rsid wsp:val=&quot;00902462&quot;/&gt;&lt;wsp:rsid wsp:val=&quot;0092637B&quot;/&gt;&lt;wsp:rsid wsp:val=&quot;009367BA&quot;/&gt;&lt;wsp:rsid wsp:val=&quot;00966CE2&quot;/&gt;&lt;wsp:rsid wsp:val=&quot;00966D4E&quot;/&gt;&lt;wsp:rsid wsp:val=&quot;009848A2&quot;/&gt;&lt;wsp:rsid wsp:val=&quot;00986467&quot;/&gt;&lt;wsp:rsid wsp:val=&quot;009E2A52&quot;/&gt;&lt;wsp:rsid wsp:val=&quot;00A049D8&quot;/&gt;&lt;wsp:rsid wsp:val=&quot;00A07486&quot;/&gt;&lt;wsp:rsid wsp:val=&quot;00A22D72&quot;/&gt;&lt;wsp:rsid wsp:val=&quot;00A34D08&quot;/&gt;&lt;wsp:rsid wsp:val=&quot;00A35BEE&quot;/&gt;&lt;wsp:rsid wsp:val=&quot;00A6695D&quot;/&gt;&lt;wsp:rsid wsp:val=&quot;00A831E6&quot;/&gt;&lt;wsp:rsid wsp:val=&quot;00A94643&quot;/&gt;&lt;wsp:rsid wsp:val=&quot;00A947F5&quot;/&gt;&lt;wsp:rsid wsp:val=&quot;00A97937&quot;/&gt;&lt;wsp:rsid wsp:val=&quot;00AA76F7&quot;/&gt;&lt;wsp:rsid wsp:val=&quot;00AD5705&quot;/&gt;&lt;wsp:rsid wsp:val=&quot;00AD61DF&quot;/&gt;&lt;wsp:rsid wsp:val=&quot;00AD72DD&quot;/&gt;&lt;wsp:rsid wsp:val=&quot;00AE68CF&quot;/&gt;&lt;wsp:rsid wsp:val=&quot;00B11124&quot;/&gt;&lt;wsp:rsid wsp:val=&quot;00B45202&quot;/&gt;&lt;wsp:rsid wsp:val=&quot;00B63856&quot;/&gt;&lt;wsp:rsid wsp:val=&quot;00B929DE&quot;/&gt;&lt;wsp:rsid wsp:val=&quot;00BC7EC1&quot;/&gt;&lt;wsp:rsid wsp:val=&quot;00BE335A&quot;/&gt;&lt;wsp:rsid wsp:val=&quot;00BF3636&quot;/&gt;&lt;wsp:rsid wsp:val=&quot;00C36192&quot;/&gt;&lt;wsp:rsid wsp:val=&quot;00C6070B&quot;/&gt;&lt;wsp:rsid wsp:val=&quot;00C618B9&quot;/&gt;&lt;wsp:rsid wsp:val=&quot;00C72320&quot;/&gt;&lt;wsp:rsid wsp:val=&quot;00C80140&quot;/&gt;&lt;wsp:rsid wsp:val=&quot;00C8083C&quot;/&gt;&lt;wsp:rsid wsp:val=&quot;00C81531&quot;/&gt;&lt;wsp:rsid wsp:val=&quot;00C8382E&quot;/&gt;&lt;wsp:rsid wsp:val=&quot;00CC2010&quot;/&gt;&lt;wsp:rsid wsp:val=&quot;00CE3CCA&quot;/&gt;&lt;wsp:rsid wsp:val=&quot;00CE565E&quot;/&gt;&lt;wsp:rsid wsp:val=&quot;00CE7193&quot;/&gt;&lt;wsp:rsid wsp:val=&quot;00D16824&quot;/&gt;&lt;wsp:rsid wsp:val=&quot;00D218F1&quot;/&gt;&lt;wsp:rsid wsp:val=&quot;00D3155A&quot;/&gt;&lt;wsp:rsid wsp:val=&quot;00DF436E&quot;/&gt;&lt;wsp:rsid wsp:val=&quot;00E510E7&quot;/&gt;&lt;wsp:rsid wsp:val=&quot;00E83190&quot;/&gt;&lt;wsp:rsid wsp:val=&quot;00E85D3B&quot;/&gt;&lt;wsp:rsid wsp:val=&quot;00E97635&quot;/&gt;&lt;wsp:rsid wsp:val=&quot;00EB49A4&quot;/&gt;&lt;wsp:rsid wsp:val=&quot;00EC2B6F&quot;/&gt;&lt;wsp:rsid wsp:val=&quot;00F14C71&quot;/&gt;&lt;wsp:rsid wsp:val=&quot;00F27913&quot;/&gt;&lt;wsp:rsid wsp:val=&quot;00F61512&quot;/&gt;&lt;wsp:rsid wsp:val=&quot;00FA0C0A&quot;/&gt;&lt;wsp:rsid wsp:val=&quot;00FB1302&quot;/&gt;&lt;wsp:rsid wsp:val=&quot;00FC5E03&quot;/&gt;&lt;wsp:rsid wsp:val=&quot;00FD330A&quot;/&gt;&lt;/wsp:rsids&gt;&lt;/w:docPr&gt;&lt;w:body&gt;&lt;w:p wsp:rsidR=&quot;00000000&quot; wsp:rsidRDefault=&quot;00BC7EC1&quot;&gt;&lt;m:oMathPara&gt;&lt;m:oMath&gt;&lt;m:sSup&gt;&lt;m:sSupPr&gt;&lt;m:ctrlPr&gt;&lt;w:rPr&gt;&lt;w:rFonts w:ascii=&quot;Cambria Math&quot; w:fareast=&quot;Times New Roman&quot; w:h-ansi=&quot;Cambria Math&quot;/&gt;&lt;wx:font wx:val=&quot;Cambria Math&quot;/&gt;&lt;w:b/&gt;&lt;w:i/&gt;&lt;w:sz w:val=&quot;24&quot;/&gt;&lt;w:sz-cs w:val=&quot;24&quot;/&gt;&lt;w:lang w:fareast=&quot;TR&quot;/&gt;&lt;/w:rPr&gt;&lt;/m:ctrlPr&gt;&lt;/m:sSupPr&gt;&lt;m:e&gt;&lt;m:r&gt;&lt;m:rPr&gt;&lt;m:sty m:val=&quot;bi&quot;/&gt;&lt;/m:rPr&gt;&lt;w:rPr&gt;&lt;w:rFonts w:ascii=&quot;Cambria Math&quot; w:fareast=&quot;Times New Roman&quot; w:h-ansi=&quot;Cambria Math&quot;/&gt;&lt;wx:font wx:val=&quot;Cambria Math&quot;/&gt;&lt;w:b/&gt;&lt;w:i/&gt;&lt;w:sz w:val=&quot;24&quot;/&gt;&lt;w:sz-cs w:val=&quot;24&quot;/&gt;&lt;w:lang w:fareast=&quot;TR&quot;/&gt;&lt;/w:rPr&gt;&lt;m:t&gt;2&lt;/m:t&gt;&lt;/m:r&gt;&lt;/m:e&gt;&lt;m:sup&gt;&lt;m:r&gt;&lt;m:rPr&gt;&lt;m:sty m:val=&quot;bi&quot;/&gt;&lt;/m:rPr&gt;&lt;w:rPr&gt;&lt;w:rFonts w:ascii=&quot;Cambria Math&quot; w:fareast=&quot;Times New Roman&quot; w:h-ansi=&quot;Cambria Math&quot;/&gt;&lt;wx:font wx:val=&quot;Cambria Math&quot;/&gt;&lt;w:b/&gt;&lt;w:i/&gt;&lt;w:sz w:val=&quot;24&quot;/&gt;&lt;w:sz-cs w:val=&quot;24&quot;/&gt;&lt;w:lang w:fareast=&quot;TR&quot;/&gt;&lt;/w:rPr&gt;&lt;m:t&gt;3&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2" o:title="" chromakey="white"/>
          </v:shape>
        </w:pict>
      </w:r>
      <w:r w:rsidRPr="008C44E5">
        <w:rPr>
          <w:rFonts w:ascii="Times New Roman" w:hAnsi="Times New Roman"/>
          <w:b/>
          <w:sz w:val="24"/>
          <w:szCs w:val="24"/>
          <w:lang w:eastAsia="tr-TR"/>
        </w:rPr>
        <w:fldChar w:fldCharType="end"/>
      </w:r>
      <w:r w:rsidRPr="00796062">
        <w:rPr>
          <w:rFonts w:ascii="Times New Roman" w:hAnsi="Times New Roman"/>
          <w:b/>
          <w:sz w:val="24"/>
          <w:szCs w:val="24"/>
          <w:lang w:eastAsia="tr-TR"/>
        </w:rPr>
        <w:t xml:space="preserve"> = 3 × 2                  </w:t>
      </w:r>
    </w:p>
    <w:p w:rsidR="005D433A" w:rsidRPr="00796062" w:rsidRDefault="005D433A" w:rsidP="00796062">
      <w:pPr>
        <w:spacing w:after="0" w:line="240" w:lineRule="auto"/>
        <w:rPr>
          <w:rFonts w:ascii="Times New Roman" w:hAnsi="Times New Roman"/>
          <w:b/>
          <w:sz w:val="24"/>
          <w:szCs w:val="24"/>
          <w:lang w:eastAsia="tr-TR"/>
        </w:rPr>
      </w:pPr>
      <w:r w:rsidRPr="00796062">
        <w:rPr>
          <w:rFonts w:ascii="Times New Roman" w:hAnsi="Times New Roman"/>
          <w:b/>
          <w:sz w:val="24"/>
          <w:szCs w:val="24"/>
          <w:lang w:eastAsia="tr-TR"/>
        </w:rPr>
        <w:t xml:space="preserve">        C)  4×4×4 = </w:t>
      </w:r>
      <w:r w:rsidRPr="008C44E5">
        <w:rPr>
          <w:rFonts w:ascii="Times New Roman" w:hAnsi="Times New Roman"/>
          <w:b/>
          <w:sz w:val="24"/>
          <w:szCs w:val="24"/>
          <w:lang w:eastAsia="tr-TR"/>
        </w:rPr>
        <w:fldChar w:fldCharType="begin"/>
      </w:r>
      <w:r w:rsidRPr="008C44E5">
        <w:rPr>
          <w:rFonts w:ascii="Times New Roman" w:hAnsi="Times New Roman"/>
          <w:b/>
          <w:sz w:val="24"/>
          <w:szCs w:val="24"/>
          <w:lang w:eastAsia="tr-TR"/>
        </w:rPr>
        <w:instrText xml:space="preserve"> QUOTE </w:instrText>
      </w:r>
      <w:r w:rsidRPr="008C44E5">
        <w:pict>
          <v:shape id="_x0000_i1029" type="#_x0000_t75" style="width:1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848A2&quot;/&gt;&lt;wsp:rsid wsp:val=&quot;00001BBE&quot;/&gt;&lt;wsp:rsid wsp:val=&quot;00002B95&quot;/&gt;&lt;wsp:rsid wsp:val=&quot;00020093&quot;/&gt;&lt;wsp:rsid wsp:val=&quot;0002306C&quot;/&gt;&lt;wsp:rsid wsp:val=&quot;00057D8F&quot;/&gt;&lt;wsp:rsid wsp:val=&quot;00073909&quot;/&gt;&lt;wsp:rsid wsp:val=&quot;00073D88&quot;/&gt;&lt;wsp:rsid wsp:val=&quot;00083239&quot;/&gt;&lt;wsp:rsid wsp:val=&quot;000B4B09&quot;/&gt;&lt;wsp:rsid wsp:val=&quot;00104F0E&quot;/&gt;&lt;wsp:rsid wsp:val=&quot;00112C07&quot;/&gt;&lt;wsp:rsid wsp:val=&quot;001132E1&quot;/&gt;&lt;wsp:rsid wsp:val=&quot;00132602&quot;/&gt;&lt;wsp:rsid wsp:val=&quot;00165879&quot;/&gt;&lt;wsp:rsid wsp:val=&quot;00171BFC&quot;/&gt;&lt;wsp:rsid wsp:val=&quot;001A2208&quot;/&gt;&lt;wsp:rsid wsp:val=&quot;001A3EB0&quot;/&gt;&lt;wsp:rsid wsp:val=&quot;001D1DA5&quot;/&gt;&lt;wsp:rsid wsp:val=&quot;001D4E3D&quot;/&gt;&lt;wsp:rsid wsp:val=&quot;00200A6B&quot;/&gt;&lt;wsp:rsid wsp:val=&quot;00213F8C&quot;/&gt;&lt;wsp:rsid wsp:val=&quot;00231B75&quot;/&gt;&lt;wsp:rsid wsp:val=&quot;00235520&quot;/&gt;&lt;wsp:rsid wsp:val=&quot;002425CF&quot;/&gt;&lt;wsp:rsid wsp:val=&quot;00271DA3&quot;/&gt;&lt;wsp:rsid wsp:val=&quot;002C0FB6&quot;/&gt;&lt;wsp:rsid wsp:val=&quot;002C23D2&quot;/&gt;&lt;wsp:rsid wsp:val=&quot;002F0BD2&quot;/&gt;&lt;wsp:rsid wsp:val=&quot;003069B4&quot;/&gt;&lt;wsp:rsid wsp:val=&quot;003118B9&quot;/&gt;&lt;wsp:rsid wsp:val=&quot;00321C1B&quot;/&gt;&lt;wsp:rsid wsp:val=&quot;003357A6&quot;/&gt;&lt;wsp:rsid wsp:val=&quot;00353405&quot;/&gt;&lt;wsp:rsid wsp:val=&quot;00367B34&quot;/&gt;&lt;wsp:rsid wsp:val=&quot;003704D5&quot;/&gt;&lt;wsp:rsid wsp:val=&quot;003E0E71&quot;/&gt;&lt;wsp:rsid wsp:val=&quot;003E3212&quot;/&gt;&lt;wsp:rsid wsp:val=&quot;003F6A92&quot;/&gt;&lt;wsp:rsid wsp:val=&quot;00425664&quot;/&gt;&lt;wsp:rsid wsp:val=&quot;00435398&quot;/&gt;&lt;wsp:rsid wsp:val=&quot;00445A59&quot;/&gt;&lt;wsp:rsid wsp:val=&quot;004601FB&quot;/&gt;&lt;wsp:rsid wsp:val=&quot;004936DB&quot;/&gt;&lt;wsp:rsid wsp:val=&quot;004A0FFA&quot;/&gt;&lt;wsp:rsid wsp:val=&quot;0050669F&quot;/&gt;&lt;wsp:rsid wsp:val=&quot;00534C8A&quot;/&gt;&lt;wsp:rsid wsp:val=&quot;005A42F2&quot;/&gt;&lt;wsp:rsid wsp:val=&quot;005B3A7B&quot;/&gt;&lt;wsp:rsid wsp:val=&quot;00607789&quot;/&gt;&lt;wsp:rsid wsp:val=&quot;00650E8E&quot;/&gt;&lt;wsp:rsid wsp:val=&quot;006617E5&quot;/&gt;&lt;wsp:rsid wsp:val=&quot;006945B1&quot;/&gt;&lt;wsp:rsid wsp:val=&quot;00696FC2&quot;/&gt;&lt;wsp:rsid wsp:val=&quot;006A19AB&quot;/&gt;&lt;wsp:rsid wsp:val=&quot;006B7154&quot;/&gt;&lt;wsp:rsid wsp:val=&quot;006C4903&quot;/&gt;&lt;wsp:rsid wsp:val=&quot;00747448&quot;/&gt;&lt;wsp:rsid wsp:val=&quot;00750B26&quot;/&gt;&lt;wsp:rsid wsp:val=&quot;00772753&quot;/&gt;&lt;wsp:rsid wsp:val=&quot;00796062&quot;/&gt;&lt;wsp:rsid wsp:val=&quot;007A71DC&quot;/&gt;&lt;wsp:rsid wsp:val=&quot;007C18CE&quot;/&gt;&lt;wsp:rsid wsp:val=&quot;007D733F&quot;/&gt;&lt;wsp:rsid wsp:val=&quot;00807DDD&quot;/&gt;&lt;wsp:rsid wsp:val=&quot;008B1648&quot;/&gt;&lt;wsp:rsid wsp:val=&quot;008C44E5&quot;/&gt;&lt;wsp:rsid wsp:val=&quot;008E42AE&quot;/&gt;&lt;wsp:rsid wsp:val=&quot;008F5B36&quot;/&gt;&lt;wsp:rsid wsp:val=&quot;00902462&quot;/&gt;&lt;wsp:rsid wsp:val=&quot;0092637B&quot;/&gt;&lt;wsp:rsid wsp:val=&quot;009367BA&quot;/&gt;&lt;wsp:rsid wsp:val=&quot;00966CE2&quot;/&gt;&lt;wsp:rsid wsp:val=&quot;00966D4E&quot;/&gt;&lt;wsp:rsid wsp:val=&quot;009848A2&quot;/&gt;&lt;wsp:rsid wsp:val=&quot;00986467&quot;/&gt;&lt;wsp:rsid wsp:val=&quot;009E2A52&quot;/&gt;&lt;wsp:rsid wsp:val=&quot;00A049D8&quot;/&gt;&lt;wsp:rsid wsp:val=&quot;00A07486&quot;/&gt;&lt;wsp:rsid wsp:val=&quot;00A22D72&quot;/&gt;&lt;wsp:rsid wsp:val=&quot;00A34D08&quot;/&gt;&lt;wsp:rsid wsp:val=&quot;00A35BEE&quot;/&gt;&lt;wsp:rsid wsp:val=&quot;00A6695D&quot;/&gt;&lt;wsp:rsid wsp:val=&quot;00A831E6&quot;/&gt;&lt;wsp:rsid wsp:val=&quot;00A94643&quot;/&gt;&lt;wsp:rsid wsp:val=&quot;00A947F5&quot;/&gt;&lt;wsp:rsid wsp:val=&quot;00A97937&quot;/&gt;&lt;wsp:rsid wsp:val=&quot;00AA76F7&quot;/&gt;&lt;wsp:rsid wsp:val=&quot;00AD5705&quot;/&gt;&lt;wsp:rsid wsp:val=&quot;00AD61DF&quot;/&gt;&lt;wsp:rsid wsp:val=&quot;00AD72DD&quot;/&gt;&lt;wsp:rsid wsp:val=&quot;00AE68CF&quot;/&gt;&lt;wsp:rsid wsp:val=&quot;00B11124&quot;/&gt;&lt;wsp:rsid wsp:val=&quot;00B45202&quot;/&gt;&lt;wsp:rsid wsp:val=&quot;00B63856&quot;/&gt;&lt;wsp:rsid wsp:val=&quot;00B929DE&quot;/&gt;&lt;wsp:rsid wsp:val=&quot;00BE335A&quot;/&gt;&lt;wsp:rsid wsp:val=&quot;00BF3636&quot;/&gt;&lt;wsp:rsid wsp:val=&quot;00C36192&quot;/&gt;&lt;wsp:rsid wsp:val=&quot;00C6070B&quot;/&gt;&lt;wsp:rsid wsp:val=&quot;00C618B9&quot;/&gt;&lt;wsp:rsid wsp:val=&quot;00C72320&quot;/&gt;&lt;wsp:rsid wsp:val=&quot;00C80140&quot;/&gt;&lt;wsp:rsid wsp:val=&quot;00C8083C&quot;/&gt;&lt;wsp:rsid wsp:val=&quot;00C81531&quot;/&gt;&lt;wsp:rsid wsp:val=&quot;00C8382E&quot;/&gt;&lt;wsp:rsid wsp:val=&quot;00CC2010&quot;/&gt;&lt;wsp:rsid wsp:val=&quot;00CE3CCA&quot;/&gt;&lt;wsp:rsid wsp:val=&quot;00CE565E&quot;/&gt;&lt;wsp:rsid wsp:val=&quot;00CE7193&quot;/&gt;&lt;wsp:rsid wsp:val=&quot;00D16824&quot;/&gt;&lt;wsp:rsid wsp:val=&quot;00D218F1&quot;/&gt;&lt;wsp:rsid wsp:val=&quot;00D3155A&quot;/&gt;&lt;wsp:rsid wsp:val=&quot;00DF436E&quot;/&gt;&lt;wsp:rsid wsp:val=&quot;00E510E7&quot;/&gt;&lt;wsp:rsid wsp:val=&quot;00E83190&quot;/&gt;&lt;wsp:rsid wsp:val=&quot;00E85D3B&quot;/&gt;&lt;wsp:rsid wsp:val=&quot;00E97635&quot;/&gt;&lt;wsp:rsid wsp:val=&quot;00EB49A4&quot;/&gt;&lt;wsp:rsid wsp:val=&quot;00EC2B6F&quot;/&gt;&lt;wsp:rsid wsp:val=&quot;00F14C71&quot;/&gt;&lt;wsp:rsid wsp:val=&quot;00F27913&quot;/&gt;&lt;wsp:rsid wsp:val=&quot;00F61512&quot;/&gt;&lt;wsp:rsid wsp:val=&quot;00FA0C0A&quot;/&gt;&lt;wsp:rsid wsp:val=&quot;00FB1302&quot;/&gt;&lt;wsp:rsid wsp:val=&quot;00FC5E03&quot;/&gt;&lt;wsp:rsid wsp:val=&quot;00FD330A&quot;/&gt;&lt;/wsp:rsids&gt;&lt;/w:docPr&gt;&lt;w:body&gt;&lt;w:p wsp:rsidR=&quot;00000000&quot; wsp:rsidRDefault=&quot;00073D88&quot;&gt;&lt;m:oMathPara&gt;&lt;m:oMath&gt;&lt;m:sSup&gt;&lt;m:sSupPr&gt;&lt;m:ctrlPr&gt;&lt;w:rPr&gt;&lt;w:rFonts w:ascii=&quot;Cambria Math&quot; w:fareast=&quot;Times New Roman&quot; w:h-ansi=&quot;Cambria Math&quot;/&gt;&lt;wx:font wx:val=&quot;Cambria Math&quot;/&gt;&lt;w:b/&gt;&lt;w:i/&gt;&lt;w:sz w:val=&quot;24&quot;/&gt;&lt;w:sz-cs w:val=&quot;24&quot;/&gt;&lt;w:lang w:fareast=&quot;TR&quot;/&gt;&lt;/w:rPr&gt;&lt;/m:ctrlPr&gt;&lt;/m:sSupPr&gt;&lt;m:e&gt;&lt;m:r&gt;&lt;m:rPr&gt;&lt;m:sty m:val=&quot;bi&quot;/&gt;&lt;/m:rPr&gt;&lt;w:rPr&gt;&lt;w:rFonts w:ascii=&quot;Cambria Math&quot; w:fareast=&quot;Times New Roman&quot; w:h-ansi=&quot;Cambria Math&quot;/&gt;&lt;wx:font wx:val=&quot;Cambria Math&quot;/&gt;&lt;w:b/&gt;&lt;w:i/&gt;&lt;w:sz w:val=&quot;24&quot;/&gt;&lt;w:sz-cs w:val=&quot;24&quot;/&gt;&lt;w:lang w:fareast=&quot;TR&quot;/&gt;&lt;/w:rPr&gt;&lt;m:t&gt;4&lt;/m:t&gt;&lt;/m:r&gt;&lt;/m:e&gt;&lt;m:sup&gt;&lt;m:r&gt;&lt;m:rPr&gt;&lt;m:sty m:val=&quot;bi&quot;/&gt;&lt;/m:rPr&gt;&lt;w:rPr&gt;&lt;w:rFonts w:ascii=&quot;Cambria Math&quot; w:fareast=&quot;Times New Roman&quot; w:h-ansi=&quot;Cambria Math&quot;/&gt;&lt;wx:font wx:val=&quot;Cambria Math&quot;/&gt;&lt;w:b/&gt;&lt;w:i/&gt;&lt;w:sz w:val=&quot;24&quot;/&gt;&lt;w:sz-cs w:val=&quot;24&quot;/&gt;&lt;w:lang w:fareast=&quot;TR&quot;/&gt;&lt;/w:rPr&gt;&lt;m:t&gt;3&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3" o:title="" chromakey="white"/>
          </v:shape>
        </w:pict>
      </w:r>
      <w:r w:rsidRPr="008C44E5">
        <w:rPr>
          <w:rFonts w:ascii="Times New Roman" w:hAnsi="Times New Roman"/>
          <w:b/>
          <w:sz w:val="24"/>
          <w:szCs w:val="24"/>
          <w:lang w:eastAsia="tr-TR"/>
        </w:rPr>
        <w:instrText xml:space="preserve"> </w:instrText>
      </w:r>
      <w:r w:rsidRPr="008C44E5">
        <w:rPr>
          <w:rFonts w:ascii="Times New Roman" w:hAnsi="Times New Roman"/>
          <w:b/>
          <w:sz w:val="24"/>
          <w:szCs w:val="24"/>
          <w:lang w:eastAsia="tr-TR"/>
        </w:rPr>
        <w:fldChar w:fldCharType="separate"/>
      </w:r>
      <w:r w:rsidRPr="008C44E5">
        <w:pict>
          <v:shape id="_x0000_i1030" type="#_x0000_t75" style="width:1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848A2&quot;/&gt;&lt;wsp:rsid wsp:val=&quot;00001BBE&quot;/&gt;&lt;wsp:rsid wsp:val=&quot;00002B95&quot;/&gt;&lt;wsp:rsid wsp:val=&quot;00020093&quot;/&gt;&lt;wsp:rsid wsp:val=&quot;0002306C&quot;/&gt;&lt;wsp:rsid wsp:val=&quot;00057D8F&quot;/&gt;&lt;wsp:rsid wsp:val=&quot;00073909&quot;/&gt;&lt;wsp:rsid wsp:val=&quot;00073D88&quot;/&gt;&lt;wsp:rsid wsp:val=&quot;00083239&quot;/&gt;&lt;wsp:rsid wsp:val=&quot;000B4B09&quot;/&gt;&lt;wsp:rsid wsp:val=&quot;00104F0E&quot;/&gt;&lt;wsp:rsid wsp:val=&quot;00112C07&quot;/&gt;&lt;wsp:rsid wsp:val=&quot;001132E1&quot;/&gt;&lt;wsp:rsid wsp:val=&quot;00132602&quot;/&gt;&lt;wsp:rsid wsp:val=&quot;00165879&quot;/&gt;&lt;wsp:rsid wsp:val=&quot;00171BFC&quot;/&gt;&lt;wsp:rsid wsp:val=&quot;001A2208&quot;/&gt;&lt;wsp:rsid wsp:val=&quot;001A3EB0&quot;/&gt;&lt;wsp:rsid wsp:val=&quot;001D1DA5&quot;/&gt;&lt;wsp:rsid wsp:val=&quot;001D4E3D&quot;/&gt;&lt;wsp:rsid wsp:val=&quot;00200A6B&quot;/&gt;&lt;wsp:rsid wsp:val=&quot;00213F8C&quot;/&gt;&lt;wsp:rsid wsp:val=&quot;00231B75&quot;/&gt;&lt;wsp:rsid wsp:val=&quot;00235520&quot;/&gt;&lt;wsp:rsid wsp:val=&quot;002425CF&quot;/&gt;&lt;wsp:rsid wsp:val=&quot;00271DA3&quot;/&gt;&lt;wsp:rsid wsp:val=&quot;002C0FB6&quot;/&gt;&lt;wsp:rsid wsp:val=&quot;002C23D2&quot;/&gt;&lt;wsp:rsid wsp:val=&quot;002F0BD2&quot;/&gt;&lt;wsp:rsid wsp:val=&quot;003069B4&quot;/&gt;&lt;wsp:rsid wsp:val=&quot;003118B9&quot;/&gt;&lt;wsp:rsid wsp:val=&quot;00321C1B&quot;/&gt;&lt;wsp:rsid wsp:val=&quot;003357A6&quot;/&gt;&lt;wsp:rsid wsp:val=&quot;00353405&quot;/&gt;&lt;wsp:rsid wsp:val=&quot;00367B34&quot;/&gt;&lt;wsp:rsid wsp:val=&quot;003704D5&quot;/&gt;&lt;wsp:rsid wsp:val=&quot;003E0E71&quot;/&gt;&lt;wsp:rsid wsp:val=&quot;003E3212&quot;/&gt;&lt;wsp:rsid wsp:val=&quot;003F6A92&quot;/&gt;&lt;wsp:rsid wsp:val=&quot;00425664&quot;/&gt;&lt;wsp:rsid wsp:val=&quot;00435398&quot;/&gt;&lt;wsp:rsid wsp:val=&quot;00445A59&quot;/&gt;&lt;wsp:rsid wsp:val=&quot;004601FB&quot;/&gt;&lt;wsp:rsid wsp:val=&quot;004936DB&quot;/&gt;&lt;wsp:rsid wsp:val=&quot;004A0FFA&quot;/&gt;&lt;wsp:rsid wsp:val=&quot;0050669F&quot;/&gt;&lt;wsp:rsid wsp:val=&quot;00534C8A&quot;/&gt;&lt;wsp:rsid wsp:val=&quot;005A42F2&quot;/&gt;&lt;wsp:rsid wsp:val=&quot;005B3A7B&quot;/&gt;&lt;wsp:rsid wsp:val=&quot;00607789&quot;/&gt;&lt;wsp:rsid wsp:val=&quot;00650E8E&quot;/&gt;&lt;wsp:rsid wsp:val=&quot;006617E5&quot;/&gt;&lt;wsp:rsid wsp:val=&quot;006945B1&quot;/&gt;&lt;wsp:rsid wsp:val=&quot;00696FC2&quot;/&gt;&lt;wsp:rsid wsp:val=&quot;006A19AB&quot;/&gt;&lt;wsp:rsid wsp:val=&quot;006B7154&quot;/&gt;&lt;wsp:rsid wsp:val=&quot;006C4903&quot;/&gt;&lt;wsp:rsid wsp:val=&quot;00747448&quot;/&gt;&lt;wsp:rsid wsp:val=&quot;00750B26&quot;/&gt;&lt;wsp:rsid wsp:val=&quot;00772753&quot;/&gt;&lt;wsp:rsid wsp:val=&quot;00796062&quot;/&gt;&lt;wsp:rsid wsp:val=&quot;007A71DC&quot;/&gt;&lt;wsp:rsid wsp:val=&quot;007C18CE&quot;/&gt;&lt;wsp:rsid wsp:val=&quot;007D733F&quot;/&gt;&lt;wsp:rsid wsp:val=&quot;00807DDD&quot;/&gt;&lt;wsp:rsid wsp:val=&quot;008B1648&quot;/&gt;&lt;wsp:rsid wsp:val=&quot;008C44E5&quot;/&gt;&lt;wsp:rsid wsp:val=&quot;008E42AE&quot;/&gt;&lt;wsp:rsid wsp:val=&quot;008F5B36&quot;/&gt;&lt;wsp:rsid wsp:val=&quot;00902462&quot;/&gt;&lt;wsp:rsid wsp:val=&quot;0092637B&quot;/&gt;&lt;wsp:rsid wsp:val=&quot;009367BA&quot;/&gt;&lt;wsp:rsid wsp:val=&quot;00966CE2&quot;/&gt;&lt;wsp:rsid wsp:val=&quot;00966D4E&quot;/&gt;&lt;wsp:rsid wsp:val=&quot;009848A2&quot;/&gt;&lt;wsp:rsid wsp:val=&quot;00986467&quot;/&gt;&lt;wsp:rsid wsp:val=&quot;009E2A52&quot;/&gt;&lt;wsp:rsid wsp:val=&quot;00A049D8&quot;/&gt;&lt;wsp:rsid wsp:val=&quot;00A07486&quot;/&gt;&lt;wsp:rsid wsp:val=&quot;00A22D72&quot;/&gt;&lt;wsp:rsid wsp:val=&quot;00A34D08&quot;/&gt;&lt;wsp:rsid wsp:val=&quot;00A35BEE&quot;/&gt;&lt;wsp:rsid wsp:val=&quot;00A6695D&quot;/&gt;&lt;wsp:rsid wsp:val=&quot;00A831E6&quot;/&gt;&lt;wsp:rsid wsp:val=&quot;00A94643&quot;/&gt;&lt;wsp:rsid wsp:val=&quot;00A947F5&quot;/&gt;&lt;wsp:rsid wsp:val=&quot;00A97937&quot;/&gt;&lt;wsp:rsid wsp:val=&quot;00AA76F7&quot;/&gt;&lt;wsp:rsid wsp:val=&quot;00AD5705&quot;/&gt;&lt;wsp:rsid wsp:val=&quot;00AD61DF&quot;/&gt;&lt;wsp:rsid wsp:val=&quot;00AD72DD&quot;/&gt;&lt;wsp:rsid wsp:val=&quot;00AE68CF&quot;/&gt;&lt;wsp:rsid wsp:val=&quot;00B11124&quot;/&gt;&lt;wsp:rsid wsp:val=&quot;00B45202&quot;/&gt;&lt;wsp:rsid wsp:val=&quot;00B63856&quot;/&gt;&lt;wsp:rsid wsp:val=&quot;00B929DE&quot;/&gt;&lt;wsp:rsid wsp:val=&quot;00BE335A&quot;/&gt;&lt;wsp:rsid wsp:val=&quot;00BF3636&quot;/&gt;&lt;wsp:rsid wsp:val=&quot;00C36192&quot;/&gt;&lt;wsp:rsid wsp:val=&quot;00C6070B&quot;/&gt;&lt;wsp:rsid wsp:val=&quot;00C618B9&quot;/&gt;&lt;wsp:rsid wsp:val=&quot;00C72320&quot;/&gt;&lt;wsp:rsid wsp:val=&quot;00C80140&quot;/&gt;&lt;wsp:rsid wsp:val=&quot;00C8083C&quot;/&gt;&lt;wsp:rsid wsp:val=&quot;00C81531&quot;/&gt;&lt;wsp:rsid wsp:val=&quot;00C8382E&quot;/&gt;&lt;wsp:rsid wsp:val=&quot;00CC2010&quot;/&gt;&lt;wsp:rsid wsp:val=&quot;00CE3CCA&quot;/&gt;&lt;wsp:rsid wsp:val=&quot;00CE565E&quot;/&gt;&lt;wsp:rsid wsp:val=&quot;00CE7193&quot;/&gt;&lt;wsp:rsid wsp:val=&quot;00D16824&quot;/&gt;&lt;wsp:rsid wsp:val=&quot;00D218F1&quot;/&gt;&lt;wsp:rsid wsp:val=&quot;00D3155A&quot;/&gt;&lt;wsp:rsid wsp:val=&quot;00DF436E&quot;/&gt;&lt;wsp:rsid wsp:val=&quot;00E510E7&quot;/&gt;&lt;wsp:rsid wsp:val=&quot;00E83190&quot;/&gt;&lt;wsp:rsid wsp:val=&quot;00E85D3B&quot;/&gt;&lt;wsp:rsid wsp:val=&quot;00E97635&quot;/&gt;&lt;wsp:rsid wsp:val=&quot;00EB49A4&quot;/&gt;&lt;wsp:rsid wsp:val=&quot;00EC2B6F&quot;/&gt;&lt;wsp:rsid wsp:val=&quot;00F14C71&quot;/&gt;&lt;wsp:rsid wsp:val=&quot;00F27913&quot;/&gt;&lt;wsp:rsid wsp:val=&quot;00F61512&quot;/&gt;&lt;wsp:rsid wsp:val=&quot;00FA0C0A&quot;/&gt;&lt;wsp:rsid wsp:val=&quot;00FB1302&quot;/&gt;&lt;wsp:rsid wsp:val=&quot;00FC5E03&quot;/&gt;&lt;wsp:rsid wsp:val=&quot;00FD330A&quot;/&gt;&lt;/wsp:rsids&gt;&lt;/w:docPr&gt;&lt;w:body&gt;&lt;w:p wsp:rsidR=&quot;00000000&quot; wsp:rsidRDefault=&quot;00073D88&quot;&gt;&lt;m:oMathPara&gt;&lt;m:oMath&gt;&lt;m:sSup&gt;&lt;m:sSupPr&gt;&lt;m:ctrlPr&gt;&lt;w:rPr&gt;&lt;w:rFonts w:ascii=&quot;Cambria Math&quot; w:fareast=&quot;Times New Roman&quot; w:h-ansi=&quot;Cambria Math&quot;/&gt;&lt;wx:font wx:val=&quot;Cambria Math&quot;/&gt;&lt;w:b/&gt;&lt;w:i/&gt;&lt;w:sz w:val=&quot;24&quot;/&gt;&lt;w:sz-cs w:val=&quot;24&quot;/&gt;&lt;w:lang w:fareast=&quot;TR&quot;/&gt;&lt;/w:rPr&gt;&lt;/m:ctrlPr&gt;&lt;/m:sSupPr&gt;&lt;m:e&gt;&lt;m:r&gt;&lt;m:rPr&gt;&lt;m:sty m:val=&quot;bi&quot;/&gt;&lt;/m:rPr&gt;&lt;w:rPr&gt;&lt;w:rFonts w:ascii=&quot;Cambria Math&quot; w:fareast=&quot;Times New Roman&quot; w:h-ansi=&quot;Cambria Math&quot;/&gt;&lt;wx:font wx:val=&quot;Cambria Math&quot;/&gt;&lt;w:b/&gt;&lt;w:i/&gt;&lt;w:sz w:val=&quot;24&quot;/&gt;&lt;w:sz-cs w:val=&quot;24&quot;/&gt;&lt;w:lang w:fareast=&quot;TR&quot;/&gt;&lt;/w:rPr&gt;&lt;m:t&gt;4&lt;/m:t&gt;&lt;/m:r&gt;&lt;/m:e&gt;&lt;m:sup&gt;&lt;m:r&gt;&lt;m:rPr&gt;&lt;m:sty m:val=&quot;bi&quot;/&gt;&lt;/m:rPr&gt;&lt;w:rPr&gt;&lt;w:rFonts w:ascii=&quot;Cambria Math&quot; w:fareast=&quot;Times New Roman&quot; w:h-ansi=&quot;Cambria Math&quot;/&gt;&lt;wx:font wx:val=&quot;Cambria Math&quot;/&gt;&lt;w:b/&gt;&lt;w:i/&gt;&lt;w:sz w:val=&quot;24&quot;/&gt;&lt;w:sz-cs w:val=&quot;24&quot;/&gt;&lt;w:lang w:fareast=&quot;TR&quot;/&gt;&lt;/w:rPr&gt;&lt;m:t&gt;3&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3" o:title="" chromakey="white"/>
          </v:shape>
        </w:pict>
      </w:r>
      <w:r w:rsidRPr="008C44E5">
        <w:rPr>
          <w:rFonts w:ascii="Times New Roman" w:hAnsi="Times New Roman"/>
          <w:b/>
          <w:sz w:val="24"/>
          <w:szCs w:val="24"/>
          <w:lang w:eastAsia="tr-TR"/>
        </w:rPr>
        <w:fldChar w:fldCharType="end"/>
      </w:r>
      <w:r w:rsidRPr="00796062">
        <w:rPr>
          <w:rFonts w:ascii="Times New Roman" w:hAnsi="Times New Roman"/>
          <w:b/>
          <w:sz w:val="24"/>
          <w:szCs w:val="24"/>
          <w:lang w:eastAsia="tr-TR"/>
        </w:rPr>
        <w:t xml:space="preserve">            D)  </w:t>
      </w:r>
      <w:r w:rsidRPr="008C44E5">
        <w:rPr>
          <w:rFonts w:ascii="Times New Roman" w:hAnsi="Times New Roman"/>
          <w:b/>
          <w:sz w:val="24"/>
          <w:szCs w:val="24"/>
          <w:lang w:eastAsia="tr-TR"/>
        </w:rPr>
        <w:fldChar w:fldCharType="begin"/>
      </w:r>
      <w:r w:rsidRPr="008C44E5">
        <w:rPr>
          <w:rFonts w:ascii="Times New Roman" w:hAnsi="Times New Roman"/>
          <w:b/>
          <w:sz w:val="24"/>
          <w:szCs w:val="24"/>
          <w:lang w:eastAsia="tr-TR"/>
        </w:rPr>
        <w:instrText xml:space="preserve"> QUOTE </w:instrText>
      </w:r>
      <w:r w:rsidRPr="008C44E5">
        <w:pict>
          <v:shape id="_x0000_i1031" type="#_x0000_t75" style="width:1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848A2&quot;/&gt;&lt;wsp:rsid wsp:val=&quot;00001BBE&quot;/&gt;&lt;wsp:rsid wsp:val=&quot;00002B95&quot;/&gt;&lt;wsp:rsid wsp:val=&quot;00020093&quot;/&gt;&lt;wsp:rsid wsp:val=&quot;0002306C&quot;/&gt;&lt;wsp:rsid wsp:val=&quot;00057D8F&quot;/&gt;&lt;wsp:rsid wsp:val=&quot;00073909&quot;/&gt;&lt;wsp:rsid wsp:val=&quot;00083239&quot;/&gt;&lt;wsp:rsid wsp:val=&quot;000B4B09&quot;/&gt;&lt;wsp:rsid wsp:val=&quot;00104F0E&quot;/&gt;&lt;wsp:rsid wsp:val=&quot;00112C07&quot;/&gt;&lt;wsp:rsid wsp:val=&quot;001132E1&quot;/&gt;&lt;wsp:rsid wsp:val=&quot;00132602&quot;/&gt;&lt;wsp:rsid wsp:val=&quot;00165879&quot;/&gt;&lt;wsp:rsid wsp:val=&quot;00171BFC&quot;/&gt;&lt;wsp:rsid wsp:val=&quot;001A2208&quot;/&gt;&lt;wsp:rsid wsp:val=&quot;001A3EB0&quot;/&gt;&lt;wsp:rsid wsp:val=&quot;001D1DA5&quot;/&gt;&lt;wsp:rsid wsp:val=&quot;001D4E3D&quot;/&gt;&lt;wsp:rsid wsp:val=&quot;00200A6B&quot;/&gt;&lt;wsp:rsid wsp:val=&quot;00213F8C&quot;/&gt;&lt;wsp:rsid wsp:val=&quot;00231B75&quot;/&gt;&lt;wsp:rsid wsp:val=&quot;00235520&quot;/&gt;&lt;wsp:rsid wsp:val=&quot;002425CF&quot;/&gt;&lt;wsp:rsid wsp:val=&quot;00271DA3&quot;/&gt;&lt;wsp:rsid wsp:val=&quot;002C0FB6&quot;/&gt;&lt;wsp:rsid wsp:val=&quot;002C23D2&quot;/&gt;&lt;wsp:rsid wsp:val=&quot;002F0BD2&quot;/&gt;&lt;wsp:rsid wsp:val=&quot;003069B4&quot;/&gt;&lt;wsp:rsid wsp:val=&quot;003118B9&quot;/&gt;&lt;wsp:rsid wsp:val=&quot;00321C1B&quot;/&gt;&lt;wsp:rsid wsp:val=&quot;003357A6&quot;/&gt;&lt;wsp:rsid wsp:val=&quot;00353405&quot;/&gt;&lt;wsp:rsid wsp:val=&quot;00367B34&quot;/&gt;&lt;wsp:rsid wsp:val=&quot;003704D5&quot;/&gt;&lt;wsp:rsid wsp:val=&quot;003E0E71&quot;/&gt;&lt;wsp:rsid wsp:val=&quot;003E3212&quot;/&gt;&lt;wsp:rsid wsp:val=&quot;003F6A92&quot;/&gt;&lt;wsp:rsid wsp:val=&quot;00425664&quot;/&gt;&lt;wsp:rsid wsp:val=&quot;00435398&quot;/&gt;&lt;wsp:rsid wsp:val=&quot;00445A59&quot;/&gt;&lt;wsp:rsid wsp:val=&quot;004601FB&quot;/&gt;&lt;wsp:rsid wsp:val=&quot;004936DB&quot;/&gt;&lt;wsp:rsid wsp:val=&quot;004A0FFA&quot;/&gt;&lt;wsp:rsid wsp:val=&quot;0050669F&quot;/&gt;&lt;wsp:rsid wsp:val=&quot;00534C8A&quot;/&gt;&lt;wsp:rsid wsp:val=&quot;005A42F2&quot;/&gt;&lt;wsp:rsid wsp:val=&quot;005B3A7B&quot;/&gt;&lt;wsp:rsid wsp:val=&quot;00607789&quot;/&gt;&lt;wsp:rsid wsp:val=&quot;00650E8E&quot;/&gt;&lt;wsp:rsid wsp:val=&quot;006617E5&quot;/&gt;&lt;wsp:rsid wsp:val=&quot;006945B1&quot;/&gt;&lt;wsp:rsid wsp:val=&quot;00696FC2&quot;/&gt;&lt;wsp:rsid wsp:val=&quot;006A19AB&quot;/&gt;&lt;wsp:rsid wsp:val=&quot;006B7154&quot;/&gt;&lt;wsp:rsid wsp:val=&quot;006C4903&quot;/&gt;&lt;wsp:rsid wsp:val=&quot;00747448&quot;/&gt;&lt;wsp:rsid wsp:val=&quot;00750B26&quot;/&gt;&lt;wsp:rsid wsp:val=&quot;00772753&quot;/&gt;&lt;wsp:rsid wsp:val=&quot;00796062&quot;/&gt;&lt;wsp:rsid wsp:val=&quot;007A71DC&quot;/&gt;&lt;wsp:rsid wsp:val=&quot;007C18CE&quot;/&gt;&lt;wsp:rsid wsp:val=&quot;007D733F&quot;/&gt;&lt;wsp:rsid wsp:val=&quot;00807DDD&quot;/&gt;&lt;wsp:rsid wsp:val=&quot;008A4E78&quot;/&gt;&lt;wsp:rsid wsp:val=&quot;008B1648&quot;/&gt;&lt;wsp:rsid wsp:val=&quot;008C44E5&quot;/&gt;&lt;wsp:rsid wsp:val=&quot;008E42AE&quot;/&gt;&lt;wsp:rsid wsp:val=&quot;008F5B36&quot;/&gt;&lt;wsp:rsid wsp:val=&quot;00902462&quot;/&gt;&lt;wsp:rsid wsp:val=&quot;0092637B&quot;/&gt;&lt;wsp:rsid wsp:val=&quot;009367BA&quot;/&gt;&lt;wsp:rsid wsp:val=&quot;00966CE2&quot;/&gt;&lt;wsp:rsid wsp:val=&quot;00966D4E&quot;/&gt;&lt;wsp:rsid wsp:val=&quot;009848A2&quot;/&gt;&lt;wsp:rsid wsp:val=&quot;00986467&quot;/&gt;&lt;wsp:rsid wsp:val=&quot;009E2A52&quot;/&gt;&lt;wsp:rsid wsp:val=&quot;00A049D8&quot;/&gt;&lt;wsp:rsid wsp:val=&quot;00A07486&quot;/&gt;&lt;wsp:rsid wsp:val=&quot;00A22D72&quot;/&gt;&lt;wsp:rsid wsp:val=&quot;00A34D08&quot;/&gt;&lt;wsp:rsid wsp:val=&quot;00A35BEE&quot;/&gt;&lt;wsp:rsid wsp:val=&quot;00A6695D&quot;/&gt;&lt;wsp:rsid wsp:val=&quot;00A831E6&quot;/&gt;&lt;wsp:rsid wsp:val=&quot;00A94643&quot;/&gt;&lt;wsp:rsid wsp:val=&quot;00A947F5&quot;/&gt;&lt;wsp:rsid wsp:val=&quot;00A97937&quot;/&gt;&lt;wsp:rsid wsp:val=&quot;00AA76F7&quot;/&gt;&lt;wsp:rsid wsp:val=&quot;00AD5705&quot;/&gt;&lt;wsp:rsid wsp:val=&quot;00AD61DF&quot;/&gt;&lt;wsp:rsid wsp:val=&quot;00AD72DD&quot;/&gt;&lt;wsp:rsid wsp:val=&quot;00AE68CF&quot;/&gt;&lt;wsp:rsid wsp:val=&quot;00B11124&quot;/&gt;&lt;wsp:rsid wsp:val=&quot;00B45202&quot;/&gt;&lt;wsp:rsid wsp:val=&quot;00B63856&quot;/&gt;&lt;wsp:rsid wsp:val=&quot;00B929DE&quot;/&gt;&lt;wsp:rsid wsp:val=&quot;00BE335A&quot;/&gt;&lt;wsp:rsid wsp:val=&quot;00BF3636&quot;/&gt;&lt;wsp:rsid wsp:val=&quot;00C36192&quot;/&gt;&lt;wsp:rsid wsp:val=&quot;00C6070B&quot;/&gt;&lt;wsp:rsid wsp:val=&quot;00C618B9&quot;/&gt;&lt;wsp:rsid wsp:val=&quot;00C72320&quot;/&gt;&lt;wsp:rsid wsp:val=&quot;00C80140&quot;/&gt;&lt;wsp:rsid wsp:val=&quot;00C8083C&quot;/&gt;&lt;wsp:rsid wsp:val=&quot;00C81531&quot;/&gt;&lt;wsp:rsid wsp:val=&quot;00C8382E&quot;/&gt;&lt;wsp:rsid wsp:val=&quot;00CC2010&quot;/&gt;&lt;wsp:rsid wsp:val=&quot;00CE3CCA&quot;/&gt;&lt;wsp:rsid wsp:val=&quot;00CE565E&quot;/&gt;&lt;wsp:rsid wsp:val=&quot;00CE7193&quot;/&gt;&lt;wsp:rsid wsp:val=&quot;00D16824&quot;/&gt;&lt;wsp:rsid wsp:val=&quot;00D218F1&quot;/&gt;&lt;wsp:rsid wsp:val=&quot;00D3155A&quot;/&gt;&lt;wsp:rsid wsp:val=&quot;00DF436E&quot;/&gt;&lt;wsp:rsid wsp:val=&quot;00E510E7&quot;/&gt;&lt;wsp:rsid wsp:val=&quot;00E83190&quot;/&gt;&lt;wsp:rsid wsp:val=&quot;00E85D3B&quot;/&gt;&lt;wsp:rsid wsp:val=&quot;00E97635&quot;/&gt;&lt;wsp:rsid wsp:val=&quot;00EB49A4&quot;/&gt;&lt;wsp:rsid wsp:val=&quot;00EC2B6F&quot;/&gt;&lt;wsp:rsid wsp:val=&quot;00F14C71&quot;/&gt;&lt;wsp:rsid wsp:val=&quot;00F27913&quot;/&gt;&lt;wsp:rsid wsp:val=&quot;00F61512&quot;/&gt;&lt;wsp:rsid wsp:val=&quot;00FA0C0A&quot;/&gt;&lt;wsp:rsid wsp:val=&quot;00FB1302&quot;/&gt;&lt;wsp:rsid wsp:val=&quot;00FC5E03&quot;/&gt;&lt;wsp:rsid wsp:val=&quot;00FD330A&quot;/&gt;&lt;/wsp:rsids&gt;&lt;/w:docPr&gt;&lt;w:body&gt;&lt;w:p wsp:rsidR=&quot;00000000&quot; wsp:rsidRDefault=&quot;008A4E78&quot;&gt;&lt;m:oMathPara&gt;&lt;m:oMath&gt;&lt;m:sSup&gt;&lt;m:sSupPr&gt;&lt;m:ctrlPr&gt;&lt;w:rPr&gt;&lt;w:rFonts w:ascii=&quot;Cambria Math&quot; w:fareast=&quot;Times New Roman&quot; w:h-ansi=&quot;Cambria Math&quot;/&gt;&lt;wx:font wx:val=&quot;Cambria Math&quot;/&gt;&lt;w:b/&gt;&lt;w:i/&gt;&lt;w:sz w:val=&quot;24&quot;/&gt;&lt;w:sz-cs w:val=&quot;24&quot;/&gt;&lt;w:lang w:fareast=&quot;TR&quot;/&gt;&lt;/w:rPr&gt;&lt;/m:ctrlPr&gt;&lt;/m:sSupPr&gt;&lt;m:e&gt;&lt;m:r&gt;&lt;m:rPr&gt;&lt;m:sty m:val=&quot;bi&quot;/&gt;&lt;/m:rPr&gt;&lt;w:rPr&gt;&lt;w:rFonts w:ascii=&quot;Cambria Math&quot; w:fareast=&quot;Times New Roman&quot; w:h-ansi=&quot;Cambria Math&quot;/&gt;&lt;wx:font wx:val=&quot;Cambria Math&quot;/&gt;&lt;w:b/&gt;&lt;w:i/&gt;&lt;w:sz w:val=&quot;24&quot;/&gt;&lt;w:sz-cs w:val=&quot;24&quot;/&gt;&lt;w:lang w:fareast=&quot;TR&quot;/&gt;&lt;/w:rPr&gt;&lt;m:t&gt;5&lt;/m:t&gt;&lt;/m:r&gt;&lt;/m:e&gt;&lt;m:sup&gt;&lt;m:r&gt;&lt;m:rPr&gt;&lt;m:sty m:val=&quot;bi&quot;/&gt;&lt;/m:rPr&gt;&lt;w:rPr&gt;&lt;w:rFonts w:ascii=&quot;Cambria Math&quot; w:fareast=&quot;Times New Roman&quot; w:h-ansi=&quot;Cambria Math&quot;/&gt;&lt;wx:font wx:val=&quot;Cambria Math&quot;/&gt;&lt;w:b/&gt;&lt;w:i/&gt;&lt;w:sz w:val=&quot;24&quot;/&gt;&lt;w:sz-cs w:val=&quot;24&quot;/&gt;&lt;w:lang w:fareast=&quot;TR&quot;/&gt;&lt;/w:rPr&gt;&lt;m:t&gt;3&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1" o:title="" chromakey="white"/>
          </v:shape>
        </w:pict>
      </w:r>
      <w:r w:rsidRPr="008C44E5">
        <w:rPr>
          <w:rFonts w:ascii="Times New Roman" w:hAnsi="Times New Roman"/>
          <w:b/>
          <w:sz w:val="24"/>
          <w:szCs w:val="24"/>
          <w:lang w:eastAsia="tr-TR"/>
        </w:rPr>
        <w:instrText xml:space="preserve"> </w:instrText>
      </w:r>
      <w:r w:rsidRPr="008C44E5">
        <w:rPr>
          <w:rFonts w:ascii="Times New Roman" w:hAnsi="Times New Roman"/>
          <w:b/>
          <w:sz w:val="24"/>
          <w:szCs w:val="24"/>
          <w:lang w:eastAsia="tr-TR"/>
        </w:rPr>
        <w:fldChar w:fldCharType="separate"/>
      </w:r>
      <w:r w:rsidRPr="008C44E5">
        <w:pict>
          <v:shape id="_x0000_i1032" type="#_x0000_t75" style="width:1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848A2&quot;/&gt;&lt;wsp:rsid wsp:val=&quot;00001BBE&quot;/&gt;&lt;wsp:rsid wsp:val=&quot;00002B95&quot;/&gt;&lt;wsp:rsid wsp:val=&quot;00020093&quot;/&gt;&lt;wsp:rsid wsp:val=&quot;0002306C&quot;/&gt;&lt;wsp:rsid wsp:val=&quot;00057D8F&quot;/&gt;&lt;wsp:rsid wsp:val=&quot;00073909&quot;/&gt;&lt;wsp:rsid wsp:val=&quot;00083239&quot;/&gt;&lt;wsp:rsid wsp:val=&quot;000B4B09&quot;/&gt;&lt;wsp:rsid wsp:val=&quot;00104F0E&quot;/&gt;&lt;wsp:rsid wsp:val=&quot;00112C07&quot;/&gt;&lt;wsp:rsid wsp:val=&quot;001132E1&quot;/&gt;&lt;wsp:rsid wsp:val=&quot;00132602&quot;/&gt;&lt;wsp:rsid wsp:val=&quot;00165879&quot;/&gt;&lt;wsp:rsid wsp:val=&quot;00171BFC&quot;/&gt;&lt;wsp:rsid wsp:val=&quot;001A2208&quot;/&gt;&lt;wsp:rsid wsp:val=&quot;001A3EB0&quot;/&gt;&lt;wsp:rsid wsp:val=&quot;001D1DA5&quot;/&gt;&lt;wsp:rsid wsp:val=&quot;001D4E3D&quot;/&gt;&lt;wsp:rsid wsp:val=&quot;00200A6B&quot;/&gt;&lt;wsp:rsid wsp:val=&quot;00213F8C&quot;/&gt;&lt;wsp:rsid wsp:val=&quot;00231B75&quot;/&gt;&lt;wsp:rsid wsp:val=&quot;00235520&quot;/&gt;&lt;wsp:rsid wsp:val=&quot;002425CF&quot;/&gt;&lt;wsp:rsid wsp:val=&quot;00271DA3&quot;/&gt;&lt;wsp:rsid wsp:val=&quot;002C0FB6&quot;/&gt;&lt;wsp:rsid wsp:val=&quot;002C23D2&quot;/&gt;&lt;wsp:rsid wsp:val=&quot;002F0BD2&quot;/&gt;&lt;wsp:rsid wsp:val=&quot;003069B4&quot;/&gt;&lt;wsp:rsid wsp:val=&quot;003118B9&quot;/&gt;&lt;wsp:rsid wsp:val=&quot;00321C1B&quot;/&gt;&lt;wsp:rsid wsp:val=&quot;003357A6&quot;/&gt;&lt;wsp:rsid wsp:val=&quot;00353405&quot;/&gt;&lt;wsp:rsid wsp:val=&quot;00367B34&quot;/&gt;&lt;wsp:rsid wsp:val=&quot;003704D5&quot;/&gt;&lt;wsp:rsid wsp:val=&quot;003E0E71&quot;/&gt;&lt;wsp:rsid wsp:val=&quot;003E3212&quot;/&gt;&lt;wsp:rsid wsp:val=&quot;003F6A92&quot;/&gt;&lt;wsp:rsid wsp:val=&quot;00425664&quot;/&gt;&lt;wsp:rsid wsp:val=&quot;00435398&quot;/&gt;&lt;wsp:rsid wsp:val=&quot;00445A59&quot;/&gt;&lt;wsp:rsid wsp:val=&quot;004601FB&quot;/&gt;&lt;wsp:rsid wsp:val=&quot;004936DB&quot;/&gt;&lt;wsp:rsid wsp:val=&quot;004A0FFA&quot;/&gt;&lt;wsp:rsid wsp:val=&quot;0050669F&quot;/&gt;&lt;wsp:rsid wsp:val=&quot;00534C8A&quot;/&gt;&lt;wsp:rsid wsp:val=&quot;005A42F2&quot;/&gt;&lt;wsp:rsid wsp:val=&quot;005B3A7B&quot;/&gt;&lt;wsp:rsid wsp:val=&quot;00607789&quot;/&gt;&lt;wsp:rsid wsp:val=&quot;00650E8E&quot;/&gt;&lt;wsp:rsid wsp:val=&quot;006617E5&quot;/&gt;&lt;wsp:rsid wsp:val=&quot;006945B1&quot;/&gt;&lt;wsp:rsid wsp:val=&quot;00696FC2&quot;/&gt;&lt;wsp:rsid wsp:val=&quot;006A19AB&quot;/&gt;&lt;wsp:rsid wsp:val=&quot;006B7154&quot;/&gt;&lt;wsp:rsid wsp:val=&quot;006C4903&quot;/&gt;&lt;wsp:rsid wsp:val=&quot;00747448&quot;/&gt;&lt;wsp:rsid wsp:val=&quot;00750B26&quot;/&gt;&lt;wsp:rsid wsp:val=&quot;00772753&quot;/&gt;&lt;wsp:rsid wsp:val=&quot;00796062&quot;/&gt;&lt;wsp:rsid wsp:val=&quot;007A71DC&quot;/&gt;&lt;wsp:rsid wsp:val=&quot;007C18CE&quot;/&gt;&lt;wsp:rsid wsp:val=&quot;007D733F&quot;/&gt;&lt;wsp:rsid wsp:val=&quot;00807DDD&quot;/&gt;&lt;wsp:rsid wsp:val=&quot;008A4E78&quot;/&gt;&lt;wsp:rsid wsp:val=&quot;008B1648&quot;/&gt;&lt;wsp:rsid wsp:val=&quot;008C44E5&quot;/&gt;&lt;wsp:rsid wsp:val=&quot;008E42AE&quot;/&gt;&lt;wsp:rsid wsp:val=&quot;008F5B36&quot;/&gt;&lt;wsp:rsid wsp:val=&quot;00902462&quot;/&gt;&lt;wsp:rsid wsp:val=&quot;0092637B&quot;/&gt;&lt;wsp:rsid wsp:val=&quot;009367BA&quot;/&gt;&lt;wsp:rsid wsp:val=&quot;00966CE2&quot;/&gt;&lt;wsp:rsid wsp:val=&quot;00966D4E&quot;/&gt;&lt;wsp:rsid wsp:val=&quot;009848A2&quot;/&gt;&lt;wsp:rsid wsp:val=&quot;00986467&quot;/&gt;&lt;wsp:rsid wsp:val=&quot;009E2A52&quot;/&gt;&lt;wsp:rsid wsp:val=&quot;00A049D8&quot;/&gt;&lt;wsp:rsid wsp:val=&quot;00A07486&quot;/&gt;&lt;wsp:rsid wsp:val=&quot;00A22D72&quot;/&gt;&lt;wsp:rsid wsp:val=&quot;00A34D08&quot;/&gt;&lt;wsp:rsid wsp:val=&quot;00A35BEE&quot;/&gt;&lt;wsp:rsid wsp:val=&quot;00A6695D&quot;/&gt;&lt;wsp:rsid wsp:val=&quot;00A831E6&quot;/&gt;&lt;wsp:rsid wsp:val=&quot;00A94643&quot;/&gt;&lt;wsp:rsid wsp:val=&quot;00A947F5&quot;/&gt;&lt;wsp:rsid wsp:val=&quot;00A97937&quot;/&gt;&lt;wsp:rsid wsp:val=&quot;00AA76F7&quot;/&gt;&lt;wsp:rsid wsp:val=&quot;00AD5705&quot;/&gt;&lt;wsp:rsid wsp:val=&quot;00AD61DF&quot;/&gt;&lt;wsp:rsid wsp:val=&quot;00AD72DD&quot;/&gt;&lt;wsp:rsid wsp:val=&quot;00AE68CF&quot;/&gt;&lt;wsp:rsid wsp:val=&quot;00B11124&quot;/&gt;&lt;wsp:rsid wsp:val=&quot;00B45202&quot;/&gt;&lt;wsp:rsid wsp:val=&quot;00B63856&quot;/&gt;&lt;wsp:rsid wsp:val=&quot;00B929DE&quot;/&gt;&lt;wsp:rsid wsp:val=&quot;00BE335A&quot;/&gt;&lt;wsp:rsid wsp:val=&quot;00BF3636&quot;/&gt;&lt;wsp:rsid wsp:val=&quot;00C36192&quot;/&gt;&lt;wsp:rsid wsp:val=&quot;00C6070B&quot;/&gt;&lt;wsp:rsid wsp:val=&quot;00C618B9&quot;/&gt;&lt;wsp:rsid wsp:val=&quot;00C72320&quot;/&gt;&lt;wsp:rsid wsp:val=&quot;00C80140&quot;/&gt;&lt;wsp:rsid wsp:val=&quot;00C8083C&quot;/&gt;&lt;wsp:rsid wsp:val=&quot;00C81531&quot;/&gt;&lt;wsp:rsid wsp:val=&quot;00C8382E&quot;/&gt;&lt;wsp:rsid wsp:val=&quot;00CC2010&quot;/&gt;&lt;wsp:rsid wsp:val=&quot;00CE3CCA&quot;/&gt;&lt;wsp:rsid wsp:val=&quot;00CE565E&quot;/&gt;&lt;wsp:rsid wsp:val=&quot;00CE7193&quot;/&gt;&lt;wsp:rsid wsp:val=&quot;00D16824&quot;/&gt;&lt;wsp:rsid wsp:val=&quot;00D218F1&quot;/&gt;&lt;wsp:rsid wsp:val=&quot;00D3155A&quot;/&gt;&lt;wsp:rsid wsp:val=&quot;00DF436E&quot;/&gt;&lt;wsp:rsid wsp:val=&quot;00E510E7&quot;/&gt;&lt;wsp:rsid wsp:val=&quot;00E83190&quot;/&gt;&lt;wsp:rsid wsp:val=&quot;00E85D3B&quot;/&gt;&lt;wsp:rsid wsp:val=&quot;00E97635&quot;/&gt;&lt;wsp:rsid wsp:val=&quot;00EB49A4&quot;/&gt;&lt;wsp:rsid wsp:val=&quot;00EC2B6F&quot;/&gt;&lt;wsp:rsid wsp:val=&quot;00F14C71&quot;/&gt;&lt;wsp:rsid wsp:val=&quot;00F27913&quot;/&gt;&lt;wsp:rsid wsp:val=&quot;00F61512&quot;/&gt;&lt;wsp:rsid wsp:val=&quot;00FA0C0A&quot;/&gt;&lt;wsp:rsid wsp:val=&quot;00FB1302&quot;/&gt;&lt;wsp:rsid wsp:val=&quot;00FC5E03&quot;/&gt;&lt;wsp:rsid wsp:val=&quot;00FD330A&quot;/&gt;&lt;/wsp:rsids&gt;&lt;/w:docPr&gt;&lt;w:body&gt;&lt;w:p wsp:rsidR=&quot;00000000&quot; wsp:rsidRDefault=&quot;008A4E78&quot;&gt;&lt;m:oMathPara&gt;&lt;m:oMath&gt;&lt;m:sSup&gt;&lt;m:sSupPr&gt;&lt;m:ctrlPr&gt;&lt;w:rPr&gt;&lt;w:rFonts w:ascii=&quot;Cambria Math&quot; w:fareast=&quot;Times New Roman&quot; w:h-ansi=&quot;Cambria Math&quot;/&gt;&lt;wx:font wx:val=&quot;Cambria Math&quot;/&gt;&lt;w:b/&gt;&lt;w:i/&gt;&lt;w:sz w:val=&quot;24&quot;/&gt;&lt;w:sz-cs w:val=&quot;24&quot;/&gt;&lt;w:lang w:fareast=&quot;TR&quot;/&gt;&lt;/w:rPr&gt;&lt;/m:ctrlPr&gt;&lt;/m:sSupPr&gt;&lt;m:e&gt;&lt;m:r&gt;&lt;m:rPr&gt;&lt;m:sty m:val=&quot;bi&quot;/&gt;&lt;/m:rPr&gt;&lt;w:rPr&gt;&lt;w:rFonts w:ascii=&quot;Cambria Math&quot; w:fareast=&quot;Times New Roman&quot; w:h-ansi=&quot;Cambria Math&quot;/&gt;&lt;wx:font wx:val=&quot;Cambria Math&quot;/&gt;&lt;w:b/&gt;&lt;w:i/&gt;&lt;w:sz w:val=&quot;24&quot;/&gt;&lt;w:sz-cs w:val=&quot;24&quot;/&gt;&lt;w:lang w:fareast=&quot;TR&quot;/&gt;&lt;/w:rPr&gt;&lt;m:t&gt;5&lt;/m:t&gt;&lt;/m:r&gt;&lt;/m:e&gt;&lt;m:sup&gt;&lt;m:r&gt;&lt;m:rPr&gt;&lt;m:sty m:val=&quot;bi&quot;/&gt;&lt;/m:rPr&gt;&lt;w:rPr&gt;&lt;w:rFonts w:ascii=&quot;Cambria Math&quot; w:fareast=&quot;Times New Roman&quot; w:h-ansi=&quot;Cambria Math&quot;/&gt;&lt;wx:font wx:val=&quot;Cambria Math&quot;/&gt;&lt;w:b/&gt;&lt;w:i/&gt;&lt;w:sz w:val=&quot;24&quot;/&gt;&lt;w:sz-cs w:val=&quot;24&quot;/&gt;&lt;w:lang w:fareast=&quot;TR&quot;/&gt;&lt;/w:rPr&gt;&lt;m:t&gt;3&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1" o:title="" chromakey="white"/>
          </v:shape>
        </w:pict>
      </w:r>
      <w:r w:rsidRPr="008C44E5">
        <w:rPr>
          <w:rFonts w:ascii="Times New Roman" w:hAnsi="Times New Roman"/>
          <w:b/>
          <w:sz w:val="24"/>
          <w:szCs w:val="24"/>
          <w:lang w:eastAsia="tr-TR"/>
        </w:rPr>
        <w:fldChar w:fldCharType="end"/>
      </w:r>
      <w:r w:rsidRPr="00796062">
        <w:rPr>
          <w:rFonts w:ascii="Times New Roman" w:hAnsi="Times New Roman"/>
          <w:b/>
          <w:sz w:val="24"/>
          <w:szCs w:val="24"/>
          <w:lang w:eastAsia="tr-TR"/>
        </w:rPr>
        <w:t xml:space="preserve">  =   15                                 </w:t>
      </w:r>
    </w:p>
    <w:p w:rsidR="005D433A" w:rsidRPr="00FA0C0A" w:rsidRDefault="005D433A" w:rsidP="00FA0C0A">
      <w:pPr>
        <w:rPr>
          <w:rFonts w:ascii="Times New Roman" w:hAnsi="Times New Roman"/>
          <w:b/>
          <w:sz w:val="24"/>
          <w:szCs w:val="24"/>
        </w:rPr>
      </w:pPr>
    </w:p>
    <w:p w:rsidR="005D433A" w:rsidRPr="00FA0C0A" w:rsidRDefault="005D433A" w:rsidP="005A42F2">
      <w:pPr>
        <w:rPr>
          <w:rFonts w:ascii="Times New Roman" w:hAnsi="Times New Roman"/>
          <w:b/>
          <w:sz w:val="24"/>
          <w:szCs w:val="24"/>
        </w:rPr>
      </w:pPr>
      <w:r>
        <w:rPr>
          <w:rFonts w:ascii="Times New Roman" w:hAnsi="Times New Roman"/>
          <w:b/>
          <w:sz w:val="24"/>
          <w:szCs w:val="24"/>
        </w:rPr>
        <w:t>14)</w:t>
      </w:r>
      <w:r w:rsidRPr="00FA0C0A">
        <w:rPr>
          <w:rFonts w:ascii="Times New Roman" w:hAnsi="Times New Roman"/>
          <w:b/>
          <w:sz w:val="24"/>
          <w:szCs w:val="24"/>
        </w:rPr>
        <w:t>Aşağıdaki verilen eşi</w:t>
      </w:r>
      <w:r>
        <w:rPr>
          <w:rFonts w:ascii="Times New Roman" w:hAnsi="Times New Roman"/>
          <w:b/>
          <w:sz w:val="24"/>
          <w:szCs w:val="24"/>
        </w:rPr>
        <w:t xml:space="preserve">tliklerden hangisi doğrudur? </w:t>
      </w:r>
    </w:p>
    <w:p w:rsidR="005D433A" w:rsidRPr="00FA0C0A" w:rsidRDefault="005D433A" w:rsidP="00FA0C0A">
      <w:pPr>
        <w:rPr>
          <w:rFonts w:ascii="Times New Roman" w:hAnsi="Times New Roman"/>
          <w:b/>
          <w:bCs/>
          <w:sz w:val="24"/>
          <w:szCs w:val="24"/>
        </w:rPr>
      </w:pPr>
      <w:r>
        <w:rPr>
          <w:rFonts w:ascii="Times New Roman" w:hAnsi="Times New Roman"/>
          <w:b/>
          <w:sz w:val="24"/>
          <w:szCs w:val="24"/>
        </w:rPr>
        <w:t>A)</w:t>
      </w:r>
      <w:r w:rsidRPr="00FA0C0A">
        <w:rPr>
          <w:rFonts w:ascii="Times New Roman" w:hAnsi="Times New Roman"/>
          <w:b/>
          <w:sz w:val="24"/>
          <w:szCs w:val="24"/>
        </w:rPr>
        <w:t xml:space="preserve"> </w:t>
      </w:r>
      <w:r w:rsidRPr="00FA0C0A">
        <w:rPr>
          <w:rFonts w:ascii="Times New Roman" w:hAnsi="Times New Roman"/>
          <w:b/>
          <w:sz w:val="24"/>
          <w:szCs w:val="24"/>
        </w:rPr>
        <w:object w:dxaOrig="1320" w:dyaOrig="320">
          <v:shape id="_x0000_i1033" type="#_x0000_t75" style="width:66pt;height:15.75pt" o:ole="">
            <v:imagedata r:id="rId14" o:title=""/>
          </v:shape>
          <o:OLEObject Type="Embed" ProgID="Equation.3" ShapeID="_x0000_i1033" DrawAspect="Content" ObjectID="_1518602263" r:id="rId15"/>
        </w:object>
      </w:r>
      <w:r>
        <w:rPr>
          <w:rFonts w:ascii="Times New Roman" w:hAnsi="Times New Roman"/>
          <w:b/>
          <w:sz w:val="24"/>
          <w:szCs w:val="24"/>
        </w:rPr>
        <w:t xml:space="preserve">                </w:t>
      </w:r>
      <w:r>
        <w:rPr>
          <w:rFonts w:ascii="Times New Roman" w:hAnsi="Times New Roman"/>
          <w:b/>
          <w:bCs/>
          <w:sz w:val="24"/>
          <w:szCs w:val="24"/>
        </w:rPr>
        <w:t>B)</w:t>
      </w:r>
      <w:r w:rsidRPr="00FA0C0A">
        <w:rPr>
          <w:rFonts w:ascii="Times New Roman" w:hAnsi="Times New Roman"/>
          <w:b/>
          <w:bCs/>
          <w:sz w:val="24"/>
          <w:szCs w:val="24"/>
        </w:rPr>
        <w:t xml:space="preserve"> </w:t>
      </w:r>
      <w:r w:rsidRPr="00FA0C0A">
        <w:rPr>
          <w:rFonts w:ascii="Times New Roman" w:hAnsi="Times New Roman"/>
          <w:b/>
          <w:sz w:val="24"/>
          <w:szCs w:val="24"/>
        </w:rPr>
        <w:object w:dxaOrig="1880" w:dyaOrig="320">
          <v:shape id="_x0000_i1034" type="#_x0000_t75" style="width:93pt;height:15.75pt" o:ole="">
            <v:imagedata r:id="rId16" o:title=""/>
          </v:shape>
          <o:OLEObject Type="Embed" ProgID="Equation.3" ShapeID="_x0000_i1034" DrawAspect="Content" ObjectID="_1518602264" r:id="rId17"/>
        </w:object>
      </w:r>
    </w:p>
    <w:p w:rsidR="005D433A" w:rsidRPr="00FA0C0A" w:rsidRDefault="005D433A" w:rsidP="00FA0C0A">
      <w:pPr>
        <w:rPr>
          <w:rFonts w:ascii="Times New Roman" w:hAnsi="Times New Roman"/>
          <w:b/>
          <w:sz w:val="24"/>
          <w:szCs w:val="24"/>
        </w:rPr>
      </w:pPr>
      <w:r>
        <w:rPr>
          <w:rFonts w:ascii="Times New Roman" w:hAnsi="Times New Roman"/>
          <w:b/>
          <w:bCs/>
          <w:sz w:val="24"/>
          <w:szCs w:val="24"/>
        </w:rPr>
        <w:t>C)</w:t>
      </w:r>
      <w:r w:rsidRPr="00FA0C0A">
        <w:rPr>
          <w:rFonts w:ascii="Times New Roman" w:hAnsi="Times New Roman"/>
          <w:b/>
          <w:sz w:val="24"/>
          <w:szCs w:val="24"/>
        </w:rPr>
        <w:object w:dxaOrig="1740" w:dyaOrig="320">
          <v:shape id="_x0000_i1035" type="#_x0000_t75" style="width:87pt;height:15.75pt" o:ole="">
            <v:imagedata r:id="rId18" o:title=""/>
          </v:shape>
          <o:OLEObject Type="Embed" ProgID="Equation.3" ShapeID="_x0000_i1035" DrawAspect="Content" ObjectID="_1518602265" r:id="rId19"/>
        </w:object>
      </w:r>
      <w:r>
        <w:rPr>
          <w:rFonts w:ascii="Times New Roman" w:hAnsi="Times New Roman"/>
          <w:b/>
          <w:sz w:val="24"/>
          <w:szCs w:val="24"/>
        </w:rPr>
        <w:t xml:space="preserve">          </w:t>
      </w:r>
      <w:r>
        <w:rPr>
          <w:rFonts w:ascii="Times New Roman" w:hAnsi="Times New Roman"/>
          <w:b/>
          <w:bCs/>
          <w:sz w:val="24"/>
          <w:szCs w:val="24"/>
        </w:rPr>
        <w:t>D)</w:t>
      </w:r>
      <w:r w:rsidRPr="00FA0C0A">
        <w:rPr>
          <w:rFonts w:ascii="Times New Roman" w:hAnsi="Times New Roman"/>
          <w:b/>
          <w:bCs/>
          <w:sz w:val="24"/>
          <w:szCs w:val="24"/>
        </w:rPr>
        <w:t xml:space="preserve"> </w:t>
      </w:r>
      <w:r w:rsidRPr="00FA0C0A">
        <w:rPr>
          <w:rFonts w:ascii="Times New Roman" w:hAnsi="Times New Roman"/>
          <w:b/>
          <w:sz w:val="24"/>
          <w:szCs w:val="24"/>
        </w:rPr>
        <w:object w:dxaOrig="1600" w:dyaOrig="320">
          <v:shape id="_x0000_i1036" type="#_x0000_t75" style="width:80.25pt;height:15.75pt" o:ole="">
            <v:imagedata r:id="rId20" o:title=""/>
          </v:shape>
          <o:OLEObject Type="Embed" ProgID="Equation.3" ShapeID="_x0000_i1036" DrawAspect="Content" ObjectID="_1518602266" r:id="rId21"/>
        </w:object>
      </w:r>
    </w:p>
    <w:p w:rsidR="005D433A" w:rsidRPr="005A42F2" w:rsidRDefault="005D433A" w:rsidP="005A42F2">
      <w:pPr>
        <w:rPr>
          <w:rFonts w:ascii="Times New Roman" w:hAnsi="Times New Roman"/>
          <w:b/>
          <w:sz w:val="24"/>
          <w:szCs w:val="24"/>
        </w:rPr>
      </w:pPr>
      <w:r>
        <w:rPr>
          <w:rFonts w:ascii="Times New Roman" w:hAnsi="Times New Roman"/>
          <w:b/>
          <w:sz w:val="24"/>
          <w:szCs w:val="24"/>
        </w:rPr>
        <w:t>15)    “</w:t>
      </w:r>
      <w:r w:rsidRPr="005A42F2">
        <w:rPr>
          <w:rFonts w:ascii="Times New Roman" w:hAnsi="Times New Roman"/>
          <w:b/>
          <w:sz w:val="24"/>
          <w:szCs w:val="24"/>
        </w:rPr>
        <w:t xml:space="preserve">2 x (3 + 4) </w:t>
      </w:r>
      <w:r>
        <w:rPr>
          <w:rFonts w:ascii="Times New Roman" w:hAnsi="Times New Roman"/>
          <w:b/>
          <w:sz w:val="24"/>
          <w:szCs w:val="24"/>
        </w:rPr>
        <w:t>–</w:t>
      </w:r>
      <w:r w:rsidRPr="005A42F2">
        <w:rPr>
          <w:rFonts w:ascii="Times New Roman" w:hAnsi="Times New Roman"/>
          <w:b/>
          <w:sz w:val="24"/>
          <w:szCs w:val="24"/>
        </w:rPr>
        <w:t xml:space="preserve"> </w:t>
      </w:r>
      <w:smartTag w:uri="urn:schemas-microsoft-com:office:smarttags" w:element="metricconverter">
        <w:smartTagPr>
          <w:attr w:name="ProductID" w:val="3”"/>
        </w:smartTagPr>
        <w:r w:rsidRPr="005A42F2">
          <w:rPr>
            <w:rFonts w:ascii="Times New Roman" w:hAnsi="Times New Roman"/>
            <w:b/>
            <w:sz w:val="24"/>
            <w:szCs w:val="24"/>
          </w:rPr>
          <w:t>3</w:t>
        </w:r>
        <w:r>
          <w:rPr>
            <w:rFonts w:ascii="Times New Roman" w:hAnsi="Times New Roman"/>
            <w:b/>
            <w:sz w:val="24"/>
            <w:szCs w:val="24"/>
          </w:rPr>
          <w:t>”</w:t>
        </w:r>
      </w:smartTag>
      <w:r>
        <w:rPr>
          <w:rFonts w:ascii="Times New Roman" w:hAnsi="Times New Roman"/>
          <w:b/>
          <w:sz w:val="24"/>
          <w:szCs w:val="24"/>
        </w:rPr>
        <w:t xml:space="preserve">   </w:t>
      </w:r>
      <w:r w:rsidRPr="005A42F2">
        <w:rPr>
          <w:rFonts w:ascii="Times New Roman" w:hAnsi="Times New Roman"/>
          <w:b/>
          <w:sz w:val="24"/>
          <w:szCs w:val="24"/>
        </w:rPr>
        <w:t xml:space="preserve">İşleminin sonucu aşağıdakilerden hangisidir? </w:t>
      </w:r>
    </w:p>
    <w:p w:rsidR="005D433A" w:rsidRPr="005A42F2" w:rsidRDefault="005D433A" w:rsidP="005A42F2">
      <w:pPr>
        <w:rPr>
          <w:rFonts w:ascii="Times New Roman" w:hAnsi="Times New Roman"/>
          <w:sz w:val="24"/>
          <w:szCs w:val="24"/>
        </w:rPr>
      </w:pPr>
      <w:r w:rsidRPr="005A42F2">
        <w:rPr>
          <w:rFonts w:ascii="Times New Roman" w:hAnsi="Times New Roman"/>
          <w:sz w:val="24"/>
          <w:szCs w:val="24"/>
        </w:rPr>
        <w:t>a. 5                  b. 9                c. 11                   d. 12</w:t>
      </w:r>
    </w:p>
    <w:p w:rsidR="005D433A" w:rsidRDefault="005D433A" w:rsidP="00796062">
      <w:pPr>
        <w:rPr>
          <w:rFonts w:ascii="Times New Roman" w:hAnsi="Times New Roman"/>
          <w:b/>
          <w:sz w:val="24"/>
          <w:szCs w:val="24"/>
        </w:rPr>
      </w:pPr>
    </w:p>
    <w:p w:rsidR="005D433A" w:rsidRPr="00A34D08" w:rsidRDefault="005D433A" w:rsidP="00BF3636">
      <w:pPr>
        <w:rPr>
          <w:rFonts w:ascii="Times New Roman" w:hAnsi="Times New Roman"/>
          <w:b/>
          <w:sz w:val="24"/>
          <w:szCs w:val="24"/>
        </w:rPr>
      </w:pPr>
      <w:r>
        <w:rPr>
          <w:noProof/>
          <w:lang w:eastAsia="tr-TR"/>
        </w:rPr>
        <w:pict>
          <v:shape id="_x0000_s1032" type="#_x0000_t75" style="position:absolute;margin-left:18pt;margin-top:3.85pt;width:234.1pt;height:126.75pt;z-index:251658240;visibility:visible">
            <v:imagedata r:id="rId22" o:title="" gain="109227f" blacklevel="-6554f"/>
          </v:shape>
        </w:pict>
      </w:r>
      <w:r>
        <w:rPr>
          <w:rFonts w:ascii="Times New Roman" w:hAnsi="Times New Roman"/>
          <w:b/>
          <w:sz w:val="24"/>
          <w:szCs w:val="24"/>
        </w:rPr>
        <w:t>16</w:t>
      </w:r>
      <w:r w:rsidRPr="00A34D08">
        <w:rPr>
          <w:rFonts w:ascii="Times New Roman" w:hAnsi="Times New Roman"/>
          <w:b/>
          <w:sz w:val="24"/>
          <w:szCs w:val="24"/>
        </w:rPr>
        <w:t>)</w:t>
      </w: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Pr="003E3212" w:rsidRDefault="005D433A" w:rsidP="003E3212">
      <w:pPr>
        <w:rPr>
          <w:rFonts w:ascii="Times New Roman" w:hAnsi="Times New Roman"/>
          <w:b/>
          <w:sz w:val="24"/>
          <w:szCs w:val="24"/>
        </w:rPr>
      </w:pPr>
      <w:r w:rsidRPr="003E3212">
        <w:rPr>
          <w:rFonts w:ascii="Times New Roman" w:hAnsi="Times New Roman"/>
          <w:b/>
          <w:sz w:val="24"/>
          <w:szCs w:val="24"/>
        </w:rPr>
        <w:t>1</w:t>
      </w:r>
      <w:r>
        <w:rPr>
          <w:rFonts w:ascii="Times New Roman" w:hAnsi="Times New Roman"/>
          <w:b/>
          <w:sz w:val="24"/>
          <w:szCs w:val="24"/>
        </w:rPr>
        <w:t>7</w:t>
      </w:r>
      <w:r w:rsidRPr="003E3212">
        <w:rPr>
          <w:rFonts w:ascii="Times New Roman" w:hAnsi="Times New Roman"/>
          <w:b/>
          <w:sz w:val="24"/>
          <w:szCs w:val="24"/>
        </w:rPr>
        <w:t>)4,2,5,7,1,3 rakamları birer kez kullanmak şartıyla yazılabilecek en büyük üç basamaklı tek sayı ile en küçük üç basamaklı çift sayının farkı kaçtır?</w:t>
      </w:r>
      <w:r>
        <w:rPr>
          <w:rFonts w:ascii="Times New Roman" w:hAnsi="Times New Roman"/>
          <w:b/>
          <w:sz w:val="24"/>
          <w:szCs w:val="24"/>
        </w:rPr>
        <w:t xml:space="preserve"> </w:t>
      </w:r>
    </w:p>
    <w:p w:rsidR="005D433A" w:rsidRDefault="005D433A" w:rsidP="003E3212">
      <w:pPr>
        <w:rPr>
          <w:rFonts w:ascii="Times New Roman" w:hAnsi="Times New Roman"/>
          <w:sz w:val="24"/>
          <w:szCs w:val="24"/>
        </w:rPr>
      </w:pPr>
      <w:r w:rsidRPr="003E3212">
        <w:rPr>
          <w:rFonts w:ascii="Times New Roman" w:hAnsi="Times New Roman"/>
          <w:sz w:val="24"/>
          <w:szCs w:val="24"/>
        </w:rPr>
        <w:t>A)629   B)722    C)455    D)628</w:t>
      </w:r>
    </w:p>
    <w:p w:rsidR="005D433A" w:rsidRPr="00271DA3" w:rsidRDefault="005D433A" w:rsidP="00271DA3">
      <w:pPr>
        <w:rPr>
          <w:rFonts w:ascii="Times New Roman" w:hAnsi="Times New Roman"/>
          <w:b/>
          <w:sz w:val="24"/>
          <w:szCs w:val="24"/>
        </w:rPr>
      </w:pPr>
      <w:r>
        <w:rPr>
          <w:rFonts w:ascii="Times New Roman" w:hAnsi="Times New Roman"/>
          <w:b/>
          <w:sz w:val="24"/>
          <w:szCs w:val="24"/>
        </w:rPr>
        <w:t>18</w:t>
      </w:r>
      <w:r w:rsidRPr="00271DA3">
        <w:rPr>
          <w:rFonts w:ascii="Times New Roman" w:hAnsi="Times New Roman"/>
          <w:b/>
          <w:sz w:val="24"/>
          <w:szCs w:val="24"/>
        </w:rPr>
        <w:t>)Yunus,marketten 2,80 TL  ye çikolata ;3.40 TL ye biskü</w:t>
      </w:r>
      <w:r>
        <w:rPr>
          <w:rFonts w:ascii="Times New Roman" w:hAnsi="Times New Roman"/>
          <w:b/>
          <w:sz w:val="24"/>
          <w:szCs w:val="24"/>
        </w:rPr>
        <w:t>vi ;1.75 TL ye gazoz a</w:t>
      </w:r>
      <w:r w:rsidRPr="00271DA3">
        <w:rPr>
          <w:rFonts w:ascii="Times New Roman" w:hAnsi="Times New Roman"/>
          <w:b/>
          <w:sz w:val="24"/>
          <w:szCs w:val="24"/>
        </w:rPr>
        <w:t>lmıştır.Kasiyere 10 TL verdiğine göre, Yunus un geriye kaç TL para alması gerekir?</w:t>
      </w:r>
      <w:r>
        <w:rPr>
          <w:rFonts w:ascii="Times New Roman" w:hAnsi="Times New Roman"/>
          <w:b/>
          <w:sz w:val="24"/>
          <w:szCs w:val="24"/>
        </w:rPr>
        <w:t xml:space="preserve"> </w:t>
      </w:r>
    </w:p>
    <w:p w:rsidR="005D433A" w:rsidRDefault="005D433A" w:rsidP="00271DA3">
      <w:pPr>
        <w:rPr>
          <w:rFonts w:ascii="Times New Roman" w:hAnsi="Times New Roman"/>
          <w:sz w:val="24"/>
          <w:szCs w:val="24"/>
        </w:rPr>
      </w:pPr>
      <w:r w:rsidRPr="00271DA3">
        <w:rPr>
          <w:rFonts w:ascii="Times New Roman" w:hAnsi="Times New Roman"/>
          <w:sz w:val="24"/>
          <w:szCs w:val="24"/>
        </w:rPr>
        <w:t>A)2 TL    B)2,25    C)2,05   D)3 TL</w:t>
      </w:r>
    </w:p>
    <w:p w:rsidR="005D433A" w:rsidRPr="00057D8F" w:rsidRDefault="005D433A" w:rsidP="00057D8F">
      <w:pPr>
        <w:rPr>
          <w:rFonts w:ascii="Times New Roman" w:hAnsi="Times New Roman"/>
          <w:b/>
          <w:sz w:val="24"/>
          <w:szCs w:val="24"/>
        </w:rPr>
      </w:pPr>
      <w:r>
        <w:rPr>
          <w:rFonts w:ascii="Times New Roman" w:hAnsi="Times New Roman"/>
          <w:b/>
          <w:sz w:val="24"/>
          <w:szCs w:val="24"/>
        </w:rPr>
        <w:t>19</w:t>
      </w:r>
      <w:r w:rsidRPr="00057D8F">
        <w:rPr>
          <w:rFonts w:ascii="Times New Roman" w:hAnsi="Times New Roman"/>
          <w:b/>
          <w:sz w:val="24"/>
          <w:szCs w:val="24"/>
        </w:rPr>
        <w:t xml:space="preserve">)"Yirmi iki milyon iki yüz kırk bin beş" </w:t>
      </w:r>
    </w:p>
    <w:p w:rsidR="005D433A" w:rsidRPr="00057D8F" w:rsidRDefault="005D433A" w:rsidP="00057D8F">
      <w:pPr>
        <w:rPr>
          <w:rFonts w:ascii="Times New Roman" w:hAnsi="Times New Roman"/>
          <w:sz w:val="24"/>
          <w:szCs w:val="24"/>
        </w:rPr>
      </w:pPr>
      <w:r w:rsidRPr="00057D8F">
        <w:rPr>
          <w:rFonts w:ascii="Times New Roman" w:hAnsi="Times New Roman"/>
          <w:sz w:val="24"/>
          <w:szCs w:val="24"/>
        </w:rPr>
        <w:t>Yukarıda okunuşu verilen doğal sayının yazılışı aşağıdakilerden hangisidir?</w:t>
      </w:r>
    </w:p>
    <w:p w:rsidR="005D433A" w:rsidRPr="00057D8F" w:rsidRDefault="005D433A" w:rsidP="00057D8F">
      <w:pPr>
        <w:rPr>
          <w:rFonts w:ascii="Times New Roman" w:hAnsi="Times New Roman"/>
          <w:b/>
          <w:sz w:val="24"/>
          <w:szCs w:val="24"/>
        </w:rPr>
      </w:pPr>
      <w:r>
        <w:rPr>
          <w:rFonts w:ascii="Times New Roman" w:hAnsi="Times New Roman"/>
          <w:b/>
          <w:sz w:val="24"/>
          <w:szCs w:val="24"/>
        </w:rPr>
        <w:t xml:space="preserve">A) 22 024 005                     </w:t>
      </w:r>
      <w:r w:rsidRPr="00057D8F">
        <w:rPr>
          <w:rFonts w:ascii="Times New Roman" w:hAnsi="Times New Roman"/>
          <w:b/>
          <w:sz w:val="24"/>
          <w:szCs w:val="24"/>
        </w:rPr>
        <w:t>B) 22 024 500</w:t>
      </w:r>
    </w:p>
    <w:p w:rsidR="005D433A" w:rsidRDefault="005D433A" w:rsidP="00057D8F">
      <w:pPr>
        <w:rPr>
          <w:rFonts w:ascii="Times New Roman" w:hAnsi="Times New Roman"/>
          <w:b/>
          <w:sz w:val="24"/>
          <w:szCs w:val="24"/>
        </w:rPr>
      </w:pPr>
      <w:r w:rsidRPr="00057D8F">
        <w:rPr>
          <w:rFonts w:ascii="Times New Roman" w:hAnsi="Times New Roman"/>
          <w:b/>
          <w:sz w:val="24"/>
          <w:szCs w:val="24"/>
        </w:rPr>
        <w:t>C) 22 240 005</w:t>
      </w:r>
      <w:r>
        <w:rPr>
          <w:rFonts w:ascii="Times New Roman" w:hAnsi="Times New Roman"/>
          <w:b/>
          <w:sz w:val="24"/>
          <w:szCs w:val="24"/>
        </w:rPr>
        <w:t xml:space="preserve">                    </w:t>
      </w:r>
      <w:r w:rsidRPr="00057D8F">
        <w:rPr>
          <w:rFonts w:ascii="Times New Roman" w:hAnsi="Times New Roman"/>
          <w:b/>
          <w:sz w:val="24"/>
          <w:szCs w:val="24"/>
        </w:rPr>
        <w:t xml:space="preserve"> D) 22 240 050</w:t>
      </w:r>
    </w:p>
    <w:p w:rsidR="005D433A" w:rsidRPr="00F61512" w:rsidRDefault="005D433A" w:rsidP="00F61512">
      <w:pPr>
        <w:rPr>
          <w:rFonts w:ascii="Times New Roman" w:hAnsi="Times New Roman"/>
          <w:b/>
          <w:sz w:val="24"/>
          <w:szCs w:val="24"/>
        </w:rPr>
      </w:pPr>
      <w:r>
        <w:rPr>
          <w:rFonts w:ascii="Times New Roman" w:hAnsi="Times New Roman"/>
          <w:b/>
          <w:sz w:val="24"/>
          <w:szCs w:val="24"/>
        </w:rPr>
        <w:t>20)</w:t>
      </w:r>
      <w:r w:rsidRPr="00F61512">
        <w:rPr>
          <w:rFonts w:ascii="Times New Roman" w:hAnsi="Times New Roman"/>
          <w:b/>
          <w:sz w:val="24"/>
          <w:szCs w:val="24"/>
        </w:rPr>
        <w:tab/>
        <w:t>“Sekiz yüz milyon sekiz yüz bin sekiz” sayısının rakamlarla yazılışı aşağıdakilerden hangisidir?</w:t>
      </w:r>
      <w:r>
        <w:rPr>
          <w:rFonts w:ascii="Times New Roman" w:hAnsi="Times New Roman"/>
          <w:b/>
          <w:sz w:val="24"/>
          <w:szCs w:val="24"/>
        </w:rPr>
        <w:t xml:space="preserve"> </w:t>
      </w:r>
    </w:p>
    <w:p w:rsidR="005D433A" w:rsidRPr="00F61512" w:rsidRDefault="005D433A" w:rsidP="00F61512">
      <w:pPr>
        <w:rPr>
          <w:rFonts w:ascii="Times New Roman" w:hAnsi="Times New Roman"/>
          <w:sz w:val="24"/>
          <w:szCs w:val="24"/>
        </w:rPr>
      </w:pPr>
      <w:r>
        <w:rPr>
          <w:rFonts w:ascii="Times New Roman" w:hAnsi="Times New Roman"/>
          <w:sz w:val="24"/>
          <w:szCs w:val="24"/>
        </w:rPr>
        <w:t>A)</w:t>
      </w:r>
      <w:r w:rsidRPr="00F61512">
        <w:rPr>
          <w:rFonts w:ascii="Times New Roman" w:hAnsi="Times New Roman"/>
          <w:sz w:val="24"/>
          <w:szCs w:val="24"/>
        </w:rPr>
        <w:t xml:space="preserve"> 8 10</w:t>
      </w:r>
      <w:r>
        <w:rPr>
          <w:rFonts w:ascii="Times New Roman" w:hAnsi="Times New Roman"/>
          <w:sz w:val="24"/>
          <w:szCs w:val="24"/>
        </w:rPr>
        <w:t xml:space="preserve"> 080 008                      B)</w:t>
      </w:r>
      <w:r w:rsidRPr="00F61512">
        <w:rPr>
          <w:rFonts w:ascii="Times New Roman" w:hAnsi="Times New Roman"/>
          <w:sz w:val="24"/>
          <w:szCs w:val="24"/>
        </w:rPr>
        <w:t xml:space="preserve"> 800 810 008 </w:t>
      </w:r>
    </w:p>
    <w:p w:rsidR="005D433A" w:rsidRDefault="005D433A" w:rsidP="00525025">
      <w:pPr>
        <w:rPr>
          <w:rFonts w:ascii="Times New Roman" w:hAnsi="Times New Roman"/>
          <w:sz w:val="24"/>
          <w:szCs w:val="24"/>
        </w:rPr>
      </w:pPr>
      <w:r>
        <w:rPr>
          <w:rFonts w:ascii="Times New Roman" w:hAnsi="Times New Roman"/>
          <w:sz w:val="24"/>
          <w:szCs w:val="24"/>
        </w:rPr>
        <w:t>C)</w:t>
      </w:r>
      <w:r w:rsidRPr="00F61512">
        <w:rPr>
          <w:rFonts w:ascii="Times New Roman" w:hAnsi="Times New Roman"/>
          <w:sz w:val="24"/>
          <w:szCs w:val="24"/>
        </w:rPr>
        <w:t xml:space="preserve"> 800 8</w:t>
      </w:r>
      <w:r>
        <w:rPr>
          <w:rFonts w:ascii="Times New Roman" w:hAnsi="Times New Roman"/>
          <w:sz w:val="24"/>
          <w:szCs w:val="24"/>
        </w:rPr>
        <w:t xml:space="preserve">00 008                         D) </w:t>
      </w:r>
      <w:r w:rsidRPr="00F61512">
        <w:rPr>
          <w:rFonts w:ascii="Times New Roman" w:hAnsi="Times New Roman"/>
          <w:sz w:val="24"/>
          <w:szCs w:val="24"/>
        </w:rPr>
        <w:t>80 080 008</w:t>
      </w:r>
    </w:p>
    <w:p w:rsidR="005D433A" w:rsidRPr="00525025" w:rsidRDefault="005D433A" w:rsidP="00525025">
      <w:pPr>
        <w:rPr>
          <w:rFonts w:ascii="Times New Roman" w:hAnsi="Times New Roman"/>
          <w:sz w:val="24"/>
          <w:szCs w:val="24"/>
        </w:rPr>
      </w:pPr>
      <w:r>
        <w:rPr>
          <w:rFonts w:ascii="Times New Roman" w:hAnsi="Times New Roman"/>
          <w:b/>
          <w:bCs/>
          <w:lang w:eastAsia="tr-TR"/>
        </w:rPr>
        <w:t xml:space="preserve">21)  </w:t>
      </w:r>
      <w:r w:rsidRPr="00A947F5">
        <w:rPr>
          <w:rFonts w:ascii="Times New Roman" w:hAnsi="Times New Roman"/>
          <w:b/>
          <w:bCs/>
          <w:lang w:eastAsia="tr-TR"/>
        </w:rPr>
        <w:t>1 200 202 sayısının çözümlenişi aşağıdakilerden hangisidir?</w:t>
      </w:r>
      <w:r>
        <w:rPr>
          <w:rFonts w:ascii="Times New Roman" w:hAnsi="Times New Roman"/>
          <w:b/>
          <w:bCs/>
          <w:lang w:eastAsia="tr-TR"/>
        </w:rPr>
        <w:t xml:space="preserve"> </w:t>
      </w:r>
    </w:p>
    <w:p w:rsidR="005D433A" w:rsidRPr="00A947F5" w:rsidRDefault="005D433A" w:rsidP="00A947F5">
      <w:pPr>
        <w:spacing w:after="0" w:line="240" w:lineRule="auto"/>
        <w:rPr>
          <w:rFonts w:ascii="Times New Roman" w:hAnsi="Times New Roman"/>
          <w:b/>
          <w:bCs/>
          <w:lang w:eastAsia="tr-TR"/>
        </w:rPr>
      </w:pPr>
    </w:p>
    <w:p w:rsidR="005D433A" w:rsidRPr="00A947F5" w:rsidRDefault="005D433A" w:rsidP="00A947F5">
      <w:pPr>
        <w:spacing w:after="0" w:line="240" w:lineRule="auto"/>
        <w:rPr>
          <w:rFonts w:ascii="Times New Roman" w:hAnsi="Times New Roman"/>
          <w:lang w:eastAsia="tr-TR"/>
        </w:rPr>
      </w:pPr>
      <w:r w:rsidRPr="00A947F5">
        <w:rPr>
          <w:rFonts w:ascii="Times New Roman" w:hAnsi="Times New Roman"/>
          <w:b/>
          <w:bCs/>
          <w:lang w:eastAsia="tr-TR"/>
        </w:rPr>
        <w:t xml:space="preserve">a. </w:t>
      </w:r>
      <w:r w:rsidRPr="00A947F5">
        <w:rPr>
          <w:rFonts w:ascii="Times New Roman" w:hAnsi="Times New Roman"/>
          <w:lang w:eastAsia="tr-TR"/>
        </w:rPr>
        <w:t>(1x100 000)+(2x10 000)+(2x1000)+(2x100)</w:t>
      </w:r>
    </w:p>
    <w:p w:rsidR="005D433A" w:rsidRPr="00A947F5" w:rsidRDefault="005D433A" w:rsidP="00A947F5">
      <w:pPr>
        <w:spacing w:after="0" w:line="240" w:lineRule="auto"/>
        <w:rPr>
          <w:rFonts w:ascii="Times New Roman" w:hAnsi="Times New Roman"/>
          <w:lang w:eastAsia="tr-TR"/>
        </w:rPr>
      </w:pPr>
    </w:p>
    <w:p w:rsidR="005D433A" w:rsidRPr="00A947F5" w:rsidRDefault="005D433A" w:rsidP="00A947F5">
      <w:pPr>
        <w:spacing w:after="0" w:line="240" w:lineRule="auto"/>
        <w:rPr>
          <w:rFonts w:ascii="Times New Roman" w:hAnsi="Times New Roman"/>
          <w:lang w:eastAsia="tr-TR"/>
        </w:rPr>
      </w:pPr>
      <w:r w:rsidRPr="00A947F5">
        <w:rPr>
          <w:rFonts w:ascii="Times New Roman" w:hAnsi="Times New Roman"/>
          <w:b/>
          <w:bCs/>
          <w:lang w:eastAsia="tr-TR"/>
        </w:rPr>
        <w:t xml:space="preserve">b. </w:t>
      </w:r>
      <w:r w:rsidRPr="00A947F5">
        <w:rPr>
          <w:rFonts w:ascii="Times New Roman" w:hAnsi="Times New Roman"/>
          <w:lang w:eastAsia="tr-TR"/>
        </w:rPr>
        <w:t>(1x10 000)+(2x1000)+(2x100)+(2x1)</w:t>
      </w:r>
    </w:p>
    <w:p w:rsidR="005D433A" w:rsidRPr="00A947F5" w:rsidRDefault="005D433A" w:rsidP="00A947F5">
      <w:pPr>
        <w:spacing w:after="0" w:line="240" w:lineRule="auto"/>
        <w:rPr>
          <w:rFonts w:ascii="Times New Roman" w:hAnsi="Times New Roman"/>
          <w:lang w:eastAsia="tr-TR"/>
        </w:rPr>
      </w:pPr>
    </w:p>
    <w:p w:rsidR="005D433A" w:rsidRPr="00A947F5" w:rsidRDefault="005D433A" w:rsidP="00A947F5">
      <w:pPr>
        <w:spacing w:after="0" w:line="240" w:lineRule="auto"/>
        <w:rPr>
          <w:rFonts w:ascii="Times New Roman" w:hAnsi="Times New Roman"/>
          <w:lang w:eastAsia="tr-TR"/>
        </w:rPr>
      </w:pPr>
      <w:r w:rsidRPr="00A947F5">
        <w:rPr>
          <w:rFonts w:ascii="Times New Roman" w:hAnsi="Times New Roman"/>
          <w:b/>
          <w:bCs/>
          <w:lang w:eastAsia="tr-TR"/>
        </w:rPr>
        <w:t xml:space="preserve">c. </w:t>
      </w:r>
      <w:r w:rsidRPr="00A947F5">
        <w:rPr>
          <w:rFonts w:ascii="Times New Roman" w:hAnsi="Times New Roman"/>
          <w:lang w:eastAsia="tr-TR"/>
        </w:rPr>
        <w:t>(1x1 000 000)+(2x100 000)+(2 x 100)+(2x1)</w:t>
      </w:r>
    </w:p>
    <w:p w:rsidR="005D433A" w:rsidRPr="00A947F5" w:rsidRDefault="005D433A" w:rsidP="00A947F5">
      <w:pPr>
        <w:spacing w:after="0" w:line="240" w:lineRule="auto"/>
        <w:rPr>
          <w:rFonts w:ascii="Times New Roman" w:hAnsi="Times New Roman"/>
          <w:lang w:eastAsia="tr-TR"/>
        </w:rPr>
      </w:pPr>
    </w:p>
    <w:p w:rsidR="005D433A" w:rsidRPr="00A947F5" w:rsidRDefault="005D433A" w:rsidP="00A947F5">
      <w:pPr>
        <w:spacing w:after="0" w:line="240" w:lineRule="auto"/>
        <w:rPr>
          <w:rFonts w:ascii="Times New Roman" w:hAnsi="Times New Roman"/>
          <w:lang w:eastAsia="tr-TR"/>
        </w:rPr>
      </w:pPr>
      <w:r w:rsidRPr="00A947F5">
        <w:rPr>
          <w:rFonts w:ascii="Times New Roman" w:hAnsi="Times New Roman"/>
          <w:b/>
          <w:bCs/>
          <w:lang w:eastAsia="tr-TR"/>
        </w:rPr>
        <w:t xml:space="preserve">d. </w:t>
      </w:r>
      <w:r w:rsidRPr="00A947F5">
        <w:rPr>
          <w:rFonts w:ascii="Times New Roman" w:hAnsi="Times New Roman"/>
          <w:lang w:eastAsia="tr-TR"/>
        </w:rPr>
        <w:t>(1 x 1000) + (2 x 100) + (2 x 10) + (2 x 1)</w:t>
      </w:r>
    </w:p>
    <w:p w:rsidR="005D433A" w:rsidRDefault="005D433A" w:rsidP="00F61512">
      <w:pPr>
        <w:rPr>
          <w:rFonts w:ascii="Times New Roman" w:hAnsi="Times New Roman"/>
          <w:sz w:val="24"/>
          <w:szCs w:val="24"/>
        </w:rPr>
      </w:pPr>
    </w:p>
    <w:p w:rsidR="005D433A" w:rsidRDefault="005D433A" w:rsidP="00171BFC">
      <w:pPr>
        <w:rPr>
          <w:rFonts w:ascii="Times New Roman" w:hAnsi="Times New Roman"/>
          <w:sz w:val="24"/>
          <w:szCs w:val="24"/>
        </w:rPr>
      </w:pPr>
      <w:r>
        <w:rPr>
          <w:rFonts w:ascii="Times New Roman" w:hAnsi="Times New Roman"/>
          <w:b/>
          <w:sz w:val="24"/>
          <w:szCs w:val="24"/>
        </w:rPr>
        <w:t>22</w:t>
      </w:r>
      <w:r w:rsidRPr="00171BFC">
        <w:rPr>
          <w:rFonts w:ascii="Times New Roman" w:hAnsi="Times New Roman"/>
          <w:b/>
          <w:sz w:val="24"/>
          <w:szCs w:val="24"/>
        </w:rPr>
        <w:t>)Babam, 1690 TL’ye televizyon, 1790 TL’ye buzdolabı aldı. 630 TL peşinat ödedikten sonra kalan parayı 6 eşit taksite böldü. Her taksitte kaç TL ödeyecek?</w:t>
      </w:r>
    </w:p>
    <w:p w:rsidR="005D433A" w:rsidRPr="00F61512" w:rsidRDefault="005D433A" w:rsidP="00171BFC">
      <w:pPr>
        <w:rPr>
          <w:rFonts w:ascii="Times New Roman" w:hAnsi="Times New Roman"/>
          <w:sz w:val="24"/>
          <w:szCs w:val="24"/>
        </w:rPr>
      </w:pPr>
      <w:r w:rsidRPr="00171BFC">
        <w:rPr>
          <w:rFonts w:ascii="Times New Roman" w:hAnsi="Times New Roman"/>
          <w:sz w:val="24"/>
          <w:szCs w:val="24"/>
        </w:rPr>
        <w:t>a. 475                 b. 370               c. 221                   d. 185</w:t>
      </w:r>
    </w:p>
    <w:p w:rsidR="005D433A" w:rsidRPr="006B7154" w:rsidRDefault="005D433A" w:rsidP="006B7154">
      <w:pPr>
        <w:rPr>
          <w:rFonts w:ascii="Times New Roman" w:hAnsi="Times New Roman"/>
          <w:b/>
          <w:sz w:val="24"/>
          <w:szCs w:val="24"/>
        </w:rPr>
      </w:pPr>
      <w:r>
        <w:rPr>
          <w:rFonts w:ascii="Times New Roman" w:hAnsi="Times New Roman"/>
          <w:b/>
          <w:sz w:val="24"/>
          <w:szCs w:val="24"/>
        </w:rPr>
        <w:t>23)</w:t>
      </w:r>
      <w:r w:rsidRPr="006B7154">
        <w:rPr>
          <w:rFonts w:ascii="Times New Roman" w:hAnsi="Times New Roman"/>
          <w:b/>
          <w:sz w:val="24"/>
          <w:szCs w:val="24"/>
        </w:rPr>
        <w:t>(4 x 1000000) + (2 x 10000) + (6 x 100) + (2 x 10)</w:t>
      </w:r>
    </w:p>
    <w:p w:rsidR="005D433A" w:rsidRPr="006B7154" w:rsidRDefault="005D433A" w:rsidP="006B7154">
      <w:pPr>
        <w:rPr>
          <w:rFonts w:ascii="Times New Roman" w:hAnsi="Times New Roman"/>
          <w:b/>
          <w:sz w:val="24"/>
          <w:szCs w:val="24"/>
        </w:rPr>
      </w:pPr>
      <w:r w:rsidRPr="006B7154">
        <w:rPr>
          <w:rFonts w:ascii="Times New Roman" w:hAnsi="Times New Roman"/>
          <w:b/>
          <w:sz w:val="24"/>
          <w:szCs w:val="24"/>
        </w:rPr>
        <w:t>Yukarıda çözümlemesi yapılan doğal sayı aşağıdakilerden hangisidir?</w:t>
      </w:r>
      <w:r>
        <w:rPr>
          <w:rFonts w:ascii="Times New Roman" w:hAnsi="Times New Roman"/>
          <w:b/>
          <w:sz w:val="24"/>
          <w:szCs w:val="24"/>
        </w:rPr>
        <w:t xml:space="preserve"> </w:t>
      </w:r>
    </w:p>
    <w:p w:rsidR="005D433A" w:rsidRPr="006B7154" w:rsidRDefault="005D433A" w:rsidP="006B7154">
      <w:pPr>
        <w:rPr>
          <w:rFonts w:ascii="Times New Roman" w:hAnsi="Times New Roman"/>
          <w:sz w:val="24"/>
          <w:szCs w:val="24"/>
        </w:rPr>
      </w:pPr>
      <w:r w:rsidRPr="006B7154">
        <w:rPr>
          <w:rFonts w:ascii="Times New Roman" w:hAnsi="Times New Roman"/>
          <w:sz w:val="24"/>
          <w:szCs w:val="24"/>
        </w:rPr>
        <w:t>A) 402 620</w:t>
      </w:r>
    </w:p>
    <w:p w:rsidR="005D433A" w:rsidRPr="006B7154" w:rsidRDefault="005D433A" w:rsidP="006B7154">
      <w:pPr>
        <w:rPr>
          <w:rFonts w:ascii="Times New Roman" w:hAnsi="Times New Roman"/>
          <w:sz w:val="24"/>
          <w:szCs w:val="24"/>
        </w:rPr>
      </w:pPr>
      <w:r w:rsidRPr="006B7154">
        <w:rPr>
          <w:rFonts w:ascii="Times New Roman" w:hAnsi="Times New Roman"/>
          <w:sz w:val="24"/>
          <w:szCs w:val="24"/>
        </w:rPr>
        <w:t>B) 4 020 620</w:t>
      </w:r>
    </w:p>
    <w:p w:rsidR="005D433A" w:rsidRPr="006B7154" w:rsidRDefault="005D433A" w:rsidP="006B7154">
      <w:pPr>
        <w:rPr>
          <w:rFonts w:ascii="Times New Roman" w:hAnsi="Times New Roman"/>
          <w:sz w:val="24"/>
          <w:szCs w:val="24"/>
        </w:rPr>
      </w:pPr>
      <w:r w:rsidRPr="006B7154">
        <w:rPr>
          <w:rFonts w:ascii="Times New Roman" w:hAnsi="Times New Roman"/>
          <w:sz w:val="24"/>
          <w:szCs w:val="24"/>
        </w:rPr>
        <w:t>C) 4 206 020</w:t>
      </w:r>
    </w:p>
    <w:p w:rsidR="005D433A" w:rsidRDefault="005D433A" w:rsidP="00BF3636">
      <w:pPr>
        <w:rPr>
          <w:rFonts w:ascii="Times New Roman" w:hAnsi="Times New Roman"/>
          <w:sz w:val="24"/>
          <w:szCs w:val="24"/>
        </w:rPr>
      </w:pPr>
      <w:r w:rsidRPr="006B7154">
        <w:rPr>
          <w:rFonts w:ascii="Times New Roman" w:hAnsi="Times New Roman"/>
          <w:sz w:val="24"/>
          <w:szCs w:val="24"/>
        </w:rPr>
        <w:t>D) 4 260 020</w:t>
      </w:r>
    </w:p>
    <w:p w:rsidR="005D433A" w:rsidRPr="00C6070B" w:rsidRDefault="005D433A" w:rsidP="006A19AB">
      <w:pPr>
        <w:rPr>
          <w:rFonts w:ascii="Times New Roman" w:hAnsi="Times New Roman"/>
          <w:b/>
          <w:sz w:val="24"/>
          <w:szCs w:val="24"/>
        </w:rPr>
      </w:pPr>
      <w:r>
        <w:rPr>
          <w:rFonts w:ascii="Times New Roman" w:hAnsi="Times New Roman"/>
          <w:b/>
          <w:sz w:val="24"/>
          <w:szCs w:val="24"/>
        </w:rPr>
        <w:t>24</w:t>
      </w:r>
      <w:r w:rsidRPr="00C6070B">
        <w:rPr>
          <w:rFonts w:ascii="Times New Roman" w:hAnsi="Times New Roman"/>
          <w:b/>
          <w:sz w:val="24"/>
          <w:szCs w:val="24"/>
        </w:rPr>
        <w:t>)Sinemaya giden 17 öğrenci toplam  85 TL ücret öderse,  23 öğrenci topl</w:t>
      </w:r>
      <w:r>
        <w:rPr>
          <w:rFonts w:ascii="Times New Roman" w:hAnsi="Times New Roman"/>
          <w:b/>
          <w:sz w:val="24"/>
          <w:szCs w:val="24"/>
        </w:rPr>
        <w:t xml:space="preserve">am kaç TL ücret ödeyecektir? </w:t>
      </w:r>
    </w:p>
    <w:p w:rsidR="005D433A" w:rsidRDefault="005D433A" w:rsidP="006A19AB">
      <w:pPr>
        <w:rPr>
          <w:rFonts w:ascii="Times New Roman" w:hAnsi="Times New Roman"/>
          <w:sz w:val="24"/>
          <w:szCs w:val="24"/>
        </w:rPr>
      </w:pPr>
      <w:r>
        <w:rPr>
          <w:rFonts w:ascii="Times New Roman" w:hAnsi="Times New Roman"/>
          <w:sz w:val="24"/>
          <w:szCs w:val="24"/>
        </w:rPr>
        <w:t>A)</w:t>
      </w:r>
      <w:r w:rsidRPr="006A19AB">
        <w:rPr>
          <w:rFonts w:ascii="Times New Roman" w:hAnsi="Times New Roman"/>
          <w:sz w:val="24"/>
          <w:szCs w:val="24"/>
        </w:rPr>
        <w:t>115</w:t>
      </w:r>
      <w:r>
        <w:rPr>
          <w:rFonts w:ascii="Times New Roman" w:hAnsi="Times New Roman"/>
          <w:sz w:val="24"/>
          <w:szCs w:val="24"/>
        </w:rPr>
        <w:t xml:space="preserve">    </w:t>
      </w:r>
      <w:r w:rsidRPr="006A19AB">
        <w:rPr>
          <w:rFonts w:ascii="Times New Roman" w:hAnsi="Times New Roman"/>
          <w:sz w:val="24"/>
          <w:szCs w:val="24"/>
        </w:rPr>
        <w:t xml:space="preserve">  B) 120  </w:t>
      </w:r>
      <w:r>
        <w:rPr>
          <w:rFonts w:ascii="Times New Roman" w:hAnsi="Times New Roman"/>
          <w:sz w:val="24"/>
          <w:szCs w:val="24"/>
        </w:rPr>
        <w:t xml:space="preserve">       </w:t>
      </w:r>
      <w:r w:rsidRPr="006A19AB">
        <w:rPr>
          <w:rFonts w:ascii="Times New Roman" w:hAnsi="Times New Roman"/>
          <w:sz w:val="24"/>
          <w:szCs w:val="24"/>
        </w:rPr>
        <w:t xml:space="preserve">C) 125 </w:t>
      </w:r>
      <w:r>
        <w:rPr>
          <w:rFonts w:ascii="Times New Roman" w:hAnsi="Times New Roman"/>
          <w:sz w:val="24"/>
          <w:szCs w:val="24"/>
        </w:rPr>
        <w:t xml:space="preserve">        </w:t>
      </w:r>
      <w:r w:rsidRPr="006A19AB">
        <w:rPr>
          <w:rFonts w:ascii="Times New Roman" w:hAnsi="Times New Roman"/>
          <w:sz w:val="24"/>
          <w:szCs w:val="24"/>
        </w:rPr>
        <w:t xml:space="preserve"> D) 130</w:t>
      </w:r>
    </w:p>
    <w:p w:rsidR="005D433A" w:rsidRPr="00807DDD" w:rsidRDefault="005D433A" w:rsidP="00807DDD">
      <w:pPr>
        <w:rPr>
          <w:rFonts w:ascii="Times New Roman" w:hAnsi="Times New Roman"/>
          <w:b/>
          <w:bCs/>
          <w:sz w:val="24"/>
          <w:szCs w:val="24"/>
        </w:rPr>
      </w:pPr>
      <w:r>
        <w:rPr>
          <w:rFonts w:ascii="Times New Roman" w:hAnsi="Times New Roman"/>
          <w:b/>
          <w:sz w:val="24"/>
          <w:szCs w:val="24"/>
        </w:rPr>
        <w:t>25</w:t>
      </w:r>
      <w:r w:rsidRPr="00807DDD">
        <w:rPr>
          <w:rFonts w:ascii="Times New Roman" w:hAnsi="Times New Roman"/>
          <w:b/>
          <w:sz w:val="24"/>
          <w:szCs w:val="24"/>
        </w:rPr>
        <w:t>)</w:t>
      </w:r>
      <w:r w:rsidRPr="00807DDD">
        <w:rPr>
          <w:rFonts w:ascii="Times New Roman" w:hAnsi="Times New Roman"/>
          <w:b/>
          <w:bCs/>
          <w:sz w:val="24"/>
          <w:szCs w:val="24"/>
        </w:rPr>
        <w:t xml:space="preserve">      758060</w:t>
      </w:r>
      <w:r>
        <w:rPr>
          <w:rFonts w:ascii="Times New Roman" w:hAnsi="Times New Roman"/>
          <w:b/>
          <w:bCs/>
          <w:sz w:val="24"/>
          <w:szCs w:val="24"/>
        </w:rPr>
        <w:t xml:space="preserve">-467159=? </w:t>
      </w:r>
      <w:r w:rsidRPr="00807DDD">
        <w:rPr>
          <w:rFonts w:ascii="Times New Roman" w:hAnsi="Times New Roman"/>
          <w:b/>
          <w:bCs/>
          <w:sz w:val="24"/>
          <w:szCs w:val="24"/>
        </w:rPr>
        <w:t>Verilen çıkarma işlemindeki çıkan sayı kaçtır?</w:t>
      </w:r>
      <w:r>
        <w:rPr>
          <w:rFonts w:ascii="Times New Roman" w:hAnsi="Times New Roman"/>
          <w:b/>
          <w:bCs/>
          <w:sz w:val="24"/>
          <w:szCs w:val="24"/>
        </w:rPr>
        <w:t xml:space="preserve"> </w:t>
      </w:r>
    </w:p>
    <w:p w:rsidR="005D433A" w:rsidRPr="00807DDD" w:rsidRDefault="005D433A" w:rsidP="00807DDD">
      <w:pPr>
        <w:rPr>
          <w:rFonts w:ascii="Times New Roman" w:hAnsi="Times New Roman"/>
          <w:bCs/>
          <w:sz w:val="24"/>
          <w:szCs w:val="24"/>
        </w:rPr>
      </w:pPr>
      <w:r>
        <w:rPr>
          <w:rFonts w:ascii="Times New Roman" w:hAnsi="Times New Roman"/>
          <w:b/>
          <w:bCs/>
          <w:sz w:val="24"/>
          <w:szCs w:val="24"/>
        </w:rPr>
        <w:t xml:space="preserve"> </w:t>
      </w:r>
      <w:r w:rsidRPr="00FB1302">
        <w:rPr>
          <w:rFonts w:ascii="Times New Roman" w:hAnsi="Times New Roman"/>
          <w:bCs/>
          <w:sz w:val="24"/>
          <w:szCs w:val="24"/>
        </w:rPr>
        <w:t>A) 311119</w:t>
      </w:r>
      <w:r w:rsidRPr="00807DDD">
        <w:rPr>
          <w:rFonts w:ascii="Times New Roman" w:hAnsi="Times New Roman"/>
          <w:bCs/>
          <w:sz w:val="24"/>
          <w:szCs w:val="24"/>
        </w:rPr>
        <w:t xml:space="preserve">                B) 290901         </w:t>
      </w:r>
    </w:p>
    <w:p w:rsidR="005D433A" w:rsidRPr="00807DDD" w:rsidRDefault="005D433A" w:rsidP="00807DDD">
      <w:pPr>
        <w:rPr>
          <w:rFonts w:ascii="Times New Roman" w:hAnsi="Times New Roman"/>
          <w:sz w:val="24"/>
          <w:szCs w:val="24"/>
        </w:rPr>
      </w:pPr>
      <w:r w:rsidRPr="00807DDD">
        <w:rPr>
          <w:rFonts w:ascii="Times New Roman" w:hAnsi="Times New Roman"/>
          <w:sz w:val="24"/>
          <w:szCs w:val="24"/>
        </w:rPr>
        <w:t xml:space="preserve"> C) 390901                D) 210901</w:t>
      </w:r>
    </w:p>
    <w:p w:rsidR="005D433A" w:rsidRPr="00C618B9" w:rsidRDefault="005D433A" w:rsidP="00C618B9">
      <w:pPr>
        <w:rPr>
          <w:rFonts w:ascii="Times New Roman" w:hAnsi="Times New Roman"/>
          <w:b/>
          <w:bCs/>
          <w:sz w:val="24"/>
          <w:szCs w:val="24"/>
        </w:rPr>
      </w:pPr>
      <w:r>
        <w:rPr>
          <w:rFonts w:ascii="Times New Roman" w:hAnsi="Times New Roman"/>
          <w:b/>
          <w:sz w:val="24"/>
          <w:szCs w:val="24"/>
        </w:rPr>
        <w:t>26</w:t>
      </w:r>
      <w:r w:rsidRPr="00C618B9">
        <w:rPr>
          <w:rFonts w:ascii="Times New Roman" w:hAnsi="Times New Roman"/>
          <w:b/>
          <w:sz w:val="24"/>
          <w:szCs w:val="24"/>
        </w:rPr>
        <w:t>)</w:t>
      </w:r>
    </w:p>
    <w:tbl>
      <w:tblPr>
        <w:tblW w:w="2720" w:type="dxa"/>
        <w:tblInd w:w="55" w:type="dxa"/>
        <w:tblCellMar>
          <w:left w:w="70" w:type="dxa"/>
          <w:right w:w="70" w:type="dxa"/>
        </w:tblCellMar>
        <w:tblLook w:val="00A0"/>
      </w:tblPr>
      <w:tblGrid>
        <w:gridCol w:w="1600"/>
        <w:gridCol w:w="1120"/>
      </w:tblGrid>
      <w:tr w:rsidR="005D433A" w:rsidRPr="008C44E5" w:rsidTr="00A831E6">
        <w:trPr>
          <w:trHeight w:val="300"/>
        </w:trPr>
        <w:tc>
          <w:tcPr>
            <w:tcW w:w="1600" w:type="dxa"/>
            <w:tcBorders>
              <w:top w:val="single" w:sz="4" w:space="0" w:color="auto"/>
              <w:left w:val="single" w:sz="4" w:space="0" w:color="auto"/>
              <w:bottom w:val="single" w:sz="4" w:space="0" w:color="auto"/>
              <w:right w:val="single" w:sz="4" w:space="0" w:color="auto"/>
            </w:tcBorders>
            <w:noWrap/>
            <w:vAlign w:val="bottom"/>
          </w:tcPr>
          <w:p w:rsidR="005D433A" w:rsidRPr="008C44E5" w:rsidRDefault="005D433A" w:rsidP="00C618B9">
            <w:pPr>
              <w:rPr>
                <w:rFonts w:ascii="Times New Roman" w:hAnsi="Times New Roman"/>
                <w:b/>
                <w:bCs/>
                <w:sz w:val="24"/>
                <w:szCs w:val="24"/>
              </w:rPr>
            </w:pPr>
            <w:r w:rsidRPr="008C44E5">
              <w:rPr>
                <w:rFonts w:ascii="Times New Roman" w:hAnsi="Times New Roman"/>
                <w:b/>
                <w:bCs/>
                <w:sz w:val="24"/>
                <w:szCs w:val="24"/>
              </w:rPr>
              <w:t>İçecek çeşitleri</w:t>
            </w:r>
          </w:p>
        </w:tc>
        <w:tc>
          <w:tcPr>
            <w:tcW w:w="1120" w:type="dxa"/>
            <w:tcBorders>
              <w:top w:val="single" w:sz="4" w:space="0" w:color="auto"/>
              <w:left w:val="nil"/>
              <w:bottom w:val="single" w:sz="4" w:space="0" w:color="auto"/>
              <w:right w:val="single" w:sz="4" w:space="0" w:color="auto"/>
            </w:tcBorders>
            <w:noWrap/>
            <w:vAlign w:val="bottom"/>
          </w:tcPr>
          <w:p w:rsidR="005D433A" w:rsidRPr="008C44E5" w:rsidRDefault="005D433A" w:rsidP="00C618B9">
            <w:pPr>
              <w:rPr>
                <w:rFonts w:ascii="Times New Roman" w:hAnsi="Times New Roman"/>
                <w:b/>
                <w:bCs/>
                <w:sz w:val="24"/>
                <w:szCs w:val="24"/>
              </w:rPr>
            </w:pPr>
            <w:r>
              <w:rPr>
                <w:noProof/>
                <w:lang w:eastAsia="tr-TR"/>
              </w:rPr>
              <w:pict>
                <v:shapetype id="_x0000_t202" coordsize="21600,21600" o:spt="202" path="m,l,21600r21600,l21600,xe">
                  <v:stroke joinstyle="miter"/>
                  <v:path gradientshapeok="t" o:connecttype="rect"/>
                </v:shapetype>
                <v:shape id="Metin Kutusu 2" o:spid="_x0000_s1033" type="#_x0000_t202" style="position:absolute;margin-left:106.25pt;margin-top:2.55pt;width:304pt;height:144.4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">
                  <v:textbox>
                    <w:txbxContent>
                      <w:p w:rsidR="005D433A" w:rsidRDefault="005D433A" w:rsidP="00C618B9">
                        <w:r>
                          <w:t>Bir kantincinin bir günde sattığı içecekler ve sayıları yandaki tabloda verilmiştir. Bu kantinde su 1 litrelik şişelerde, meyve suyu, gazoz ve ayran ise yarım litrelik şişelerde satılmaktadır.</w:t>
                        </w:r>
                      </w:p>
                      <w:p w:rsidR="005D433A" w:rsidRDefault="005D433A" w:rsidP="00C618B9">
                        <w:r>
                          <w:t>Tabloya göre, kantinci bir günde kaç litre içecek satmıştır? (C)</w:t>
                        </w:r>
                      </w:p>
                      <w:p w:rsidR="005D433A" w:rsidRDefault="005D433A" w:rsidP="00C618B9"/>
                      <w:p w:rsidR="005D433A" w:rsidRPr="00C618B9" w:rsidRDefault="005D433A" w:rsidP="00C618B9">
                        <w:pPr>
                          <w:rPr>
                            <w:b/>
                          </w:rPr>
                        </w:pPr>
                        <w:r w:rsidRPr="00C618B9">
                          <w:rPr>
                            <w:b/>
                          </w:rPr>
                          <w:t>A)36               B) 38              C) 42               D) 72</w:t>
                        </w:r>
                      </w:p>
                    </w:txbxContent>
                  </v:textbox>
                </v:shape>
              </w:pict>
            </w:r>
            <w:r w:rsidRPr="008C44E5">
              <w:rPr>
                <w:rFonts w:ascii="Times New Roman" w:hAnsi="Times New Roman"/>
                <w:b/>
                <w:bCs/>
                <w:sz w:val="24"/>
                <w:szCs w:val="24"/>
              </w:rPr>
              <w:t>Şişe sayısı</w:t>
            </w:r>
          </w:p>
        </w:tc>
      </w:tr>
      <w:tr w:rsidR="005D433A" w:rsidRPr="008C44E5" w:rsidTr="00A831E6">
        <w:trPr>
          <w:trHeight w:val="300"/>
        </w:trPr>
        <w:tc>
          <w:tcPr>
            <w:tcW w:w="1600" w:type="dxa"/>
            <w:tcBorders>
              <w:top w:val="nil"/>
              <w:left w:val="single" w:sz="4" w:space="0" w:color="auto"/>
              <w:bottom w:val="single" w:sz="4" w:space="0" w:color="auto"/>
              <w:right w:val="single" w:sz="4" w:space="0" w:color="auto"/>
            </w:tcBorders>
            <w:noWrap/>
            <w:vAlign w:val="bottom"/>
          </w:tcPr>
          <w:p w:rsidR="005D433A" w:rsidRPr="008C44E5" w:rsidRDefault="005D433A" w:rsidP="00C618B9">
            <w:pPr>
              <w:rPr>
                <w:rFonts w:ascii="Times New Roman" w:hAnsi="Times New Roman"/>
                <w:b/>
                <w:bCs/>
                <w:sz w:val="24"/>
                <w:szCs w:val="24"/>
              </w:rPr>
            </w:pPr>
            <w:r w:rsidRPr="008C44E5">
              <w:rPr>
                <w:rFonts w:ascii="Times New Roman" w:hAnsi="Times New Roman"/>
                <w:b/>
                <w:bCs/>
                <w:sz w:val="24"/>
                <w:szCs w:val="24"/>
              </w:rPr>
              <w:t>Su</w:t>
            </w:r>
          </w:p>
        </w:tc>
        <w:tc>
          <w:tcPr>
            <w:tcW w:w="1120" w:type="dxa"/>
            <w:tcBorders>
              <w:top w:val="nil"/>
              <w:left w:val="nil"/>
              <w:bottom w:val="single" w:sz="4" w:space="0" w:color="auto"/>
              <w:right w:val="single" w:sz="4" w:space="0" w:color="auto"/>
            </w:tcBorders>
            <w:noWrap/>
            <w:vAlign w:val="bottom"/>
          </w:tcPr>
          <w:p w:rsidR="005D433A" w:rsidRPr="008C44E5" w:rsidRDefault="005D433A" w:rsidP="00C618B9">
            <w:pPr>
              <w:rPr>
                <w:rFonts w:ascii="Times New Roman" w:hAnsi="Times New Roman"/>
                <w:b/>
                <w:bCs/>
                <w:sz w:val="24"/>
                <w:szCs w:val="24"/>
              </w:rPr>
            </w:pPr>
            <w:r w:rsidRPr="008C44E5">
              <w:rPr>
                <w:rFonts w:ascii="Times New Roman" w:hAnsi="Times New Roman"/>
                <w:b/>
                <w:bCs/>
                <w:sz w:val="24"/>
                <w:szCs w:val="24"/>
              </w:rPr>
              <w:t>12</w:t>
            </w:r>
          </w:p>
        </w:tc>
      </w:tr>
      <w:tr w:rsidR="005D433A" w:rsidRPr="008C44E5" w:rsidTr="00A831E6">
        <w:trPr>
          <w:trHeight w:val="300"/>
        </w:trPr>
        <w:tc>
          <w:tcPr>
            <w:tcW w:w="1600" w:type="dxa"/>
            <w:tcBorders>
              <w:top w:val="nil"/>
              <w:left w:val="single" w:sz="4" w:space="0" w:color="auto"/>
              <w:bottom w:val="single" w:sz="4" w:space="0" w:color="auto"/>
              <w:right w:val="single" w:sz="4" w:space="0" w:color="auto"/>
            </w:tcBorders>
            <w:noWrap/>
            <w:vAlign w:val="bottom"/>
          </w:tcPr>
          <w:p w:rsidR="005D433A" w:rsidRPr="008C44E5" w:rsidRDefault="005D433A" w:rsidP="00C618B9">
            <w:pPr>
              <w:rPr>
                <w:rFonts w:ascii="Times New Roman" w:hAnsi="Times New Roman"/>
                <w:b/>
                <w:bCs/>
                <w:sz w:val="24"/>
                <w:szCs w:val="24"/>
              </w:rPr>
            </w:pPr>
            <w:r w:rsidRPr="008C44E5">
              <w:rPr>
                <w:rFonts w:ascii="Times New Roman" w:hAnsi="Times New Roman"/>
                <w:b/>
                <w:bCs/>
                <w:sz w:val="24"/>
                <w:szCs w:val="24"/>
              </w:rPr>
              <w:t xml:space="preserve">Meyve suyu </w:t>
            </w:r>
          </w:p>
        </w:tc>
        <w:tc>
          <w:tcPr>
            <w:tcW w:w="1120" w:type="dxa"/>
            <w:tcBorders>
              <w:top w:val="nil"/>
              <w:left w:val="nil"/>
              <w:bottom w:val="single" w:sz="4" w:space="0" w:color="auto"/>
              <w:right w:val="single" w:sz="4" w:space="0" w:color="auto"/>
            </w:tcBorders>
            <w:noWrap/>
            <w:vAlign w:val="bottom"/>
          </w:tcPr>
          <w:p w:rsidR="005D433A" w:rsidRPr="008C44E5" w:rsidRDefault="005D433A" w:rsidP="00C618B9">
            <w:pPr>
              <w:rPr>
                <w:rFonts w:ascii="Times New Roman" w:hAnsi="Times New Roman"/>
                <w:b/>
                <w:bCs/>
                <w:sz w:val="24"/>
                <w:szCs w:val="24"/>
              </w:rPr>
            </w:pPr>
            <w:r w:rsidRPr="008C44E5">
              <w:rPr>
                <w:rFonts w:ascii="Times New Roman" w:hAnsi="Times New Roman"/>
                <w:b/>
                <w:bCs/>
                <w:sz w:val="24"/>
                <w:szCs w:val="24"/>
              </w:rPr>
              <w:t>24</w:t>
            </w:r>
          </w:p>
        </w:tc>
      </w:tr>
      <w:tr w:rsidR="005D433A" w:rsidRPr="008C44E5" w:rsidTr="00A831E6">
        <w:trPr>
          <w:trHeight w:val="300"/>
        </w:trPr>
        <w:tc>
          <w:tcPr>
            <w:tcW w:w="1600" w:type="dxa"/>
            <w:tcBorders>
              <w:top w:val="nil"/>
              <w:left w:val="single" w:sz="4" w:space="0" w:color="auto"/>
              <w:bottom w:val="single" w:sz="4" w:space="0" w:color="auto"/>
              <w:right w:val="single" w:sz="4" w:space="0" w:color="auto"/>
            </w:tcBorders>
            <w:noWrap/>
            <w:vAlign w:val="bottom"/>
          </w:tcPr>
          <w:p w:rsidR="005D433A" w:rsidRPr="008C44E5" w:rsidRDefault="005D433A" w:rsidP="00C618B9">
            <w:pPr>
              <w:rPr>
                <w:rFonts w:ascii="Times New Roman" w:hAnsi="Times New Roman"/>
                <w:b/>
                <w:bCs/>
                <w:sz w:val="24"/>
                <w:szCs w:val="24"/>
              </w:rPr>
            </w:pPr>
            <w:r w:rsidRPr="008C44E5">
              <w:rPr>
                <w:rFonts w:ascii="Times New Roman" w:hAnsi="Times New Roman"/>
                <w:b/>
                <w:bCs/>
                <w:sz w:val="24"/>
                <w:szCs w:val="24"/>
              </w:rPr>
              <w:t>Gazoz</w:t>
            </w:r>
          </w:p>
        </w:tc>
        <w:tc>
          <w:tcPr>
            <w:tcW w:w="1120" w:type="dxa"/>
            <w:tcBorders>
              <w:top w:val="nil"/>
              <w:left w:val="nil"/>
              <w:bottom w:val="single" w:sz="4" w:space="0" w:color="auto"/>
              <w:right w:val="single" w:sz="4" w:space="0" w:color="auto"/>
            </w:tcBorders>
            <w:noWrap/>
            <w:vAlign w:val="bottom"/>
          </w:tcPr>
          <w:p w:rsidR="005D433A" w:rsidRPr="008C44E5" w:rsidRDefault="005D433A" w:rsidP="00C618B9">
            <w:pPr>
              <w:rPr>
                <w:rFonts w:ascii="Times New Roman" w:hAnsi="Times New Roman"/>
                <w:b/>
                <w:bCs/>
                <w:sz w:val="24"/>
                <w:szCs w:val="24"/>
              </w:rPr>
            </w:pPr>
            <w:r w:rsidRPr="008C44E5">
              <w:rPr>
                <w:rFonts w:ascii="Times New Roman" w:hAnsi="Times New Roman"/>
                <w:b/>
                <w:bCs/>
                <w:sz w:val="24"/>
                <w:szCs w:val="24"/>
              </w:rPr>
              <w:t>20</w:t>
            </w:r>
          </w:p>
        </w:tc>
      </w:tr>
      <w:tr w:rsidR="005D433A" w:rsidRPr="008C44E5" w:rsidTr="00A831E6">
        <w:trPr>
          <w:trHeight w:val="300"/>
        </w:trPr>
        <w:tc>
          <w:tcPr>
            <w:tcW w:w="1600" w:type="dxa"/>
            <w:tcBorders>
              <w:top w:val="nil"/>
              <w:left w:val="single" w:sz="4" w:space="0" w:color="auto"/>
              <w:bottom w:val="single" w:sz="4" w:space="0" w:color="auto"/>
              <w:right w:val="single" w:sz="4" w:space="0" w:color="auto"/>
            </w:tcBorders>
            <w:noWrap/>
            <w:vAlign w:val="bottom"/>
          </w:tcPr>
          <w:p w:rsidR="005D433A" w:rsidRPr="008C44E5" w:rsidRDefault="005D433A" w:rsidP="00C618B9">
            <w:pPr>
              <w:rPr>
                <w:rFonts w:ascii="Times New Roman" w:hAnsi="Times New Roman"/>
                <w:b/>
                <w:bCs/>
                <w:sz w:val="24"/>
                <w:szCs w:val="24"/>
              </w:rPr>
            </w:pPr>
            <w:r w:rsidRPr="008C44E5">
              <w:rPr>
                <w:rFonts w:ascii="Times New Roman" w:hAnsi="Times New Roman"/>
                <w:b/>
                <w:bCs/>
                <w:sz w:val="24"/>
                <w:szCs w:val="24"/>
              </w:rPr>
              <w:t xml:space="preserve">Ayran </w:t>
            </w:r>
          </w:p>
        </w:tc>
        <w:tc>
          <w:tcPr>
            <w:tcW w:w="1120" w:type="dxa"/>
            <w:tcBorders>
              <w:top w:val="nil"/>
              <w:left w:val="nil"/>
              <w:bottom w:val="single" w:sz="4" w:space="0" w:color="auto"/>
              <w:right w:val="single" w:sz="4" w:space="0" w:color="auto"/>
            </w:tcBorders>
            <w:noWrap/>
            <w:vAlign w:val="bottom"/>
          </w:tcPr>
          <w:p w:rsidR="005D433A" w:rsidRPr="008C44E5" w:rsidRDefault="005D433A" w:rsidP="00C618B9">
            <w:pPr>
              <w:rPr>
                <w:rFonts w:ascii="Times New Roman" w:hAnsi="Times New Roman"/>
                <w:b/>
                <w:bCs/>
                <w:sz w:val="24"/>
                <w:szCs w:val="24"/>
              </w:rPr>
            </w:pPr>
            <w:r w:rsidRPr="008C44E5">
              <w:rPr>
                <w:rFonts w:ascii="Times New Roman" w:hAnsi="Times New Roman"/>
                <w:b/>
                <w:bCs/>
                <w:sz w:val="24"/>
                <w:szCs w:val="24"/>
              </w:rPr>
              <w:t>16</w:t>
            </w:r>
          </w:p>
        </w:tc>
      </w:tr>
    </w:tbl>
    <w:p w:rsidR="005D433A" w:rsidRPr="00C618B9" w:rsidRDefault="005D433A" w:rsidP="00C618B9">
      <w:pPr>
        <w:rPr>
          <w:rFonts w:ascii="Times New Roman" w:hAnsi="Times New Roman"/>
          <w:b/>
          <w:bCs/>
          <w:sz w:val="24"/>
          <w:szCs w:val="24"/>
        </w:rPr>
      </w:pPr>
      <w:r>
        <w:rPr>
          <w:noProof/>
          <w:lang w:eastAsia="tr-TR"/>
        </w:rPr>
        <w:pict>
          <v:shape id="Resim 6" o:spid="_x0000_s1034" type="#_x0000_t75" style="position:absolute;margin-left:27pt;margin-top:0;width:262.9pt;height:105pt;z-index:251661312;visibility:visible;mso-position-horizontal-relative:text;mso-position-vertical-relative:text">
            <v:imagedata r:id="rId23" o:title=""/>
          </v:shape>
        </w:pict>
      </w:r>
      <w:r>
        <w:rPr>
          <w:rFonts w:ascii="Times New Roman" w:hAnsi="Times New Roman"/>
          <w:b/>
          <w:bCs/>
          <w:sz w:val="24"/>
          <w:szCs w:val="24"/>
        </w:rPr>
        <w:t xml:space="preserve">27) </w:t>
      </w: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Pr="001A3EB0" w:rsidRDefault="005D433A" w:rsidP="001A3EB0">
      <w:pPr>
        <w:rPr>
          <w:rFonts w:ascii="Times New Roman" w:hAnsi="Times New Roman"/>
          <w:b/>
          <w:sz w:val="24"/>
          <w:szCs w:val="24"/>
        </w:rPr>
      </w:pPr>
      <w:r>
        <w:rPr>
          <w:rFonts w:ascii="Times New Roman" w:hAnsi="Times New Roman"/>
          <w:b/>
          <w:sz w:val="24"/>
          <w:szCs w:val="24"/>
        </w:rPr>
        <w:t>28)         “</w:t>
      </w:r>
      <w:r w:rsidRPr="001A3EB0">
        <w:rPr>
          <w:rFonts w:ascii="Times New Roman" w:hAnsi="Times New Roman"/>
          <w:b/>
          <w:sz w:val="24"/>
          <w:szCs w:val="24"/>
        </w:rPr>
        <w:t>27x9</w:t>
      </w:r>
      <w:r>
        <w:rPr>
          <w:rFonts w:ascii="Times New Roman" w:hAnsi="Times New Roman"/>
          <w:b/>
          <w:sz w:val="24"/>
          <w:szCs w:val="24"/>
        </w:rPr>
        <w:t>”</w:t>
      </w:r>
    </w:p>
    <w:p w:rsidR="005D433A" w:rsidRPr="001A3EB0" w:rsidRDefault="005D433A" w:rsidP="001A3EB0">
      <w:pPr>
        <w:rPr>
          <w:rFonts w:ascii="Times New Roman" w:hAnsi="Times New Roman"/>
          <w:b/>
          <w:sz w:val="24"/>
          <w:szCs w:val="24"/>
        </w:rPr>
      </w:pPr>
      <w:r w:rsidRPr="001A3EB0">
        <w:rPr>
          <w:rFonts w:ascii="Times New Roman" w:hAnsi="Times New Roman"/>
          <w:b/>
          <w:sz w:val="24"/>
          <w:szCs w:val="24"/>
        </w:rPr>
        <w:t>Yukarıdaki işlemin sonucunu zihinden bulmak için aşağıdakilerden hangisi yapılmalıdır?</w:t>
      </w:r>
      <w:r>
        <w:rPr>
          <w:rFonts w:ascii="Times New Roman" w:hAnsi="Times New Roman"/>
          <w:b/>
          <w:sz w:val="24"/>
          <w:szCs w:val="24"/>
        </w:rPr>
        <w:t xml:space="preserve"> </w:t>
      </w:r>
    </w:p>
    <w:p w:rsidR="005D433A" w:rsidRPr="001A3EB0" w:rsidRDefault="005D433A" w:rsidP="001A3EB0">
      <w:pPr>
        <w:rPr>
          <w:rFonts w:ascii="Times New Roman" w:hAnsi="Times New Roman"/>
          <w:sz w:val="24"/>
          <w:szCs w:val="24"/>
        </w:rPr>
      </w:pPr>
      <w:r w:rsidRPr="001A3EB0">
        <w:rPr>
          <w:rFonts w:ascii="Times New Roman" w:hAnsi="Times New Roman"/>
          <w:sz w:val="24"/>
          <w:szCs w:val="24"/>
        </w:rPr>
        <w:t xml:space="preserve">A) 27’yi 10 ile çarpıp sonucu 2 ye böleriz   </w:t>
      </w:r>
    </w:p>
    <w:p w:rsidR="005D433A" w:rsidRPr="001A3EB0" w:rsidRDefault="005D433A" w:rsidP="001A3EB0">
      <w:pPr>
        <w:rPr>
          <w:rFonts w:ascii="Times New Roman" w:hAnsi="Times New Roman"/>
          <w:sz w:val="24"/>
          <w:szCs w:val="24"/>
        </w:rPr>
      </w:pPr>
      <w:r w:rsidRPr="001A3EB0">
        <w:rPr>
          <w:rFonts w:ascii="Times New Roman" w:hAnsi="Times New Roman"/>
          <w:sz w:val="24"/>
          <w:szCs w:val="24"/>
        </w:rPr>
        <w:t>B) 27’yi 10 ile çarpıp sonuçtan 27 çıkarırız</w:t>
      </w:r>
      <w:r w:rsidRPr="001A3EB0">
        <w:rPr>
          <w:rFonts w:ascii="Times New Roman" w:hAnsi="Times New Roman"/>
          <w:sz w:val="24"/>
          <w:szCs w:val="24"/>
        </w:rPr>
        <w:tab/>
      </w:r>
    </w:p>
    <w:p w:rsidR="005D433A" w:rsidRPr="001A3EB0" w:rsidRDefault="005D433A" w:rsidP="001A3EB0">
      <w:pPr>
        <w:rPr>
          <w:rFonts w:ascii="Times New Roman" w:hAnsi="Times New Roman"/>
          <w:sz w:val="24"/>
          <w:szCs w:val="24"/>
        </w:rPr>
      </w:pPr>
      <w:r w:rsidRPr="001A3EB0">
        <w:rPr>
          <w:rFonts w:ascii="Times New Roman" w:hAnsi="Times New Roman"/>
          <w:sz w:val="24"/>
          <w:szCs w:val="24"/>
        </w:rPr>
        <w:t xml:space="preserve">C)  27’yi 10 ile çarpıp sonuca 27 ekleriz   </w:t>
      </w:r>
    </w:p>
    <w:p w:rsidR="005D433A" w:rsidRPr="001A3EB0" w:rsidRDefault="005D433A" w:rsidP="001A3EB0">
      <w:pPr>
        <w:rPr>
          <w:rFonts w:ascii="Times New Roman" w:hAnsi="Times New Roman"/>
          <w:sz w:val="24"/>
          <w:szCs w:val="24"/>
        </w:rPr>
      </w:pPr>
      <w:r w:rsidRPr="001A3EB0">
        <w:rPr>
          <w:rFonts w:ascii="Times New Roman" w:hAnsi="Times New Roman"/>
          <w:sz w:val="24"/>
          <w:szCs w:val="24"/>
        </w:rPr>
        <w:t xml:space="preserve">D) 27’yi 10 ile çarpıp sonuçtan 11 çıkarırız  </w:t>
      </w:r>
    </w:p>
    <w:p w:rsidR="005D433A" w:rsidRPr="00650E8E" w:rsidRDefault="005D433A" w:rsidP="00650E8E">
      <w:pPr>
        <w:rPr>
          <w:rFonts w:ascii="Times New Roman" w:hAnsi="Times New Roman"/>
          <w:b/>
          <w:sz w:val="24"/>
          <w:szCs w:val="24"/>
        </w:rPr>
      </w:pPr>
      <w:r>
        <w:rPr>
          <w:rFonts w:ascii="Times New Roman" w:hAnsi="Times New Roman"/>
          <w:b/>
          <w:sz w:val="24"/>
          <w:szCs w:val="24"/>
        </w:rPr>
        <w:t>29</w:t>
      </w:r>
      <w:r w:rsidRPr="00650E8E">
        <w:rPr>
          <w:rFonts w:ascii="Times New Roman" w:hAnsi="Times New Roman"/>
          <w:b/>
          <w:sz w:val="24"/>
          <w:szCs w:val="24"/>
        </w:rPr>
        <w:t>)“120:(12+18)”</w:t>
      </w:r>
      <w:r w:rsidRPr="00650E8E">
        <w:rPr>
          <w:rFonts w:ascii="Times New Roman" w:hAnsi="Times New Roman"/>
          <w:sz w:val="24"/>
          <w:szCs w:val="24"/>
        </w:rPr>
        <w:t>işlemin sonucu kaçtır?</w:t>
      </w:r>
      <w:r>
        <w:rPr>
          <w:rFonts w:ascii="Times New Roman" w:hAnsi="Times New Roman"/>
          <w:sz w:val="24"/>
          <w:szCs w:val="24"/>
        </w:rPr>
        <w:t xml:space="preserve"> </w:t>
      </w:r>
    </w:p>
    <w:p w:rsidR="005D433A" w:rsidRDefault="005D433A" w:rsidP="00650E8E">
      <w:pPr>
        <w:rPr>
          <w:rFonts w:ascii="Times New Roman" w:hAnsi="Times New Roman"/>
          <w:sz w:val="24"/>
          <w:szCs w:val="24"/>
        </w:rPr>
      </w:pPr>
      <w:r w:rsidRPr="00650E8E">
        <w:rPr>
          <w:rFonts w:ascii="Times New Roman" w:hAnsi="Times New Roman"/>
          <w:sz w:val="24"/>
          <w:szCs w:val="24"/>
        </w:rPr>
        <w:t xml:space="preserve">A) </w:t>
      </w:r>
      <w:r>
        <w:rPr>
          <w:rFonts w:ascii="Times New Roman" w:hAnsi="Times New Roman"/>
          <w:sz w:val="24"/>
          <w:szCs w:val="24"/>
        </w:rPr>
        <w:t xml:space="preserve">4            B) 18                C) 22              </w:t>
      </w:r>
      <w:r w:rsidRPr="00650E8E">
        <w:rPr>
          <w:rFonts w:ascii="Times New Roman" w:hAnsi="Times New Roman"/>
          <w:sz w:val="24"/>
          <w:szCs w:val="24"/>
        </w:rPr>
        <w:t xml:space="preserve"> D) 24</w:t>
      </w:r>
    </w:p>
    <w:p w:rsidR="005D433A" w:rsidRDefault="005D433A" w:rsidP="00BF3636">
      <w:pPr>
        <w:rPr>
          <w:rFonts w:ascii="Times New Roman" w:hAnsi="Times New Roman"/>
          <w:b/>
          <w:sz w:val="24"/>
          <w:szCs w:val="24"/>
        </w:rPr>
      </w:pPr>
      <w:r>
        <w:rPr>
          <w:noProof/>
          <w:lang w:eastAsia="tr-TR"/>
        </w:rPr>
        <w:pict>
          <v:shape id="_x0000_s1035" type="#_x0000_t75" alt="2013-11-29_192110" style="position:absolute;margin-left:63pt;margin-top:5.7pt;width:225.2pt;height:162.4pt;z-index:251662336;visibility:visible">
            <v:imagedata r:id="rId24" o:title=""/>
          </v:shape>
        </w:pict>
      </w:r>
    </w:p>
    <w:p w:rsidR="005D433A" w:rsidRPr="004A0FFA" w:rsidRDefault="005D433A" w:rsidP="00BF3636">
      <w:pPr>
        <w:rPr>
          <w:rFonts w:ascii="Times New Roman" w:hAnsi="Times New Roman"/>
          <w:b/>
          <w:sz w:val="24"/>
          <w:szCs w:val="24"/>
        </w:rPr>
      </w:pPr>
      <w:r>
        <w:rPr>
          <w:rFonts w:ascii="Times New Roman" w:hAnsi="Times New Roman"/>
          <w:b/>
          <w:sz w:val="24"/>
          <w:szCs w:val="24"/>
        </w:rPr>
        <w:t>30</w:t>
      </w:r>
      <w:r w:rsidRPr="004A0FFA">
        <w:rPr>
          <w:rFonts w:ascii="Times New Roman" w:hAnsi="Times New Roman"/>
          <w:b/>
          <w:sz w:val="24"/>
          <w:szCs w:val="24"/>
        </w:rPr>
        <w:t>)</w:t>
      </w: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b/>
          <w:sz w:val="24"/>
          <w:szCs w:val="24"/>
        </w:rPr>
      </w:pPr>
    </w:p>
    <w:p w:rsidR="005D433A" w:rsidRPr="00B929DE" w:rsidRDefault="005D433A" w:rsidP="00BF3636">
      <w:pPr>
        <w:rPr>
          <w:rFonts w:ascii="Times New Roman" w:hAnsi="Times New Roman"/>
          <w:b/>
          <w:sz w:val="24"/>
          <w:szCs w:val="24"/>
        </w:rPr>
      </w:pPr>
      <w:r>
        <w:rPr>
          <w:noProof/>
          <w:lang w:eastAsia="tr-TR"/>
        </w:rPr>
        <w:pict>
          <v:shape id="Resim 51" o:spid="_x0000_s1036" type="#_x0000_t75" style="position:absolute;margin-left:54.75pt;margin-top:5.65pt;width:238.5pt;height:167.4pt;z-index:251667456;visibility:visible">
            <v:imagedata r:id="rId25" o:title=""/>
          </v:shape>
        </w:pict>
      </w:r>
      <w:r>
        <w:rPr>
          <w:rFonts w:ascii="Times New Roman" w:hAnsi="Times New Roman"/>
          <w:b/>
          <w:sz w:val="24"/>
          <w:szCs w:val="24"/>
        </w:rPr>
        <w:t>31</w:t>
      </w:r>
      <w:r w:rsidRPr="00B929DE">
        <w:rPr>
          <w:rFonts w:ascii="Times New Roman" w:hAnsi="Times New Roman"/>
          <w:b/>
          <w:sz w:val="24"/>
          <w:szCs w:val="24"/>
        </w:rPr>
        <w:t>)</w:t>
      </w:r>
      <w:r w:rsidRPr="00B929DE">
        <w:rPr>
          <w:rFonts w:ascii="Times New Roman" w:hAnsi="Times New Roman"/>
          <w:noProof/>
          <w:sz w:val="24"/>
          <w:szCs w:val="24"/>
          <w:lang w:eastAsia="tr-TR"/>
        </w:rPr>
        <w:t xml:space="preserve"> </w:t>
      </w: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Pr="00534C8A" w:rsidRDefault="005D433A" w:rsidP="00BF3636">
      <w:pPr>
        <w:rPr>
          <w:rFonts w:ascii="Times New Roman" w:hAnsi="Times New Roman"/>
          <w:b/>
          <w:sz w:val="24"/>
          <w:szCs w:val="24"/>
        </w:rPr>
      </w:pPr>
      <w:r>
        <w:rPr>
          <w:noProof/>
          <w:lang w:eastAsia="tr-TR"/>
        </w:rPr>
        <w:pict>
          <v:shape id="Resim 52" o:spid="_x0000_s1037" type="#_x0000_t75" style="position:absolute;margin-left:54.75pt;margin-top:.1pt;width:200.3pt;height:112.05pt;z-index:251668480;visibility:visible">
            <v:imagedata r:id="rId26" o:title=""/>
          </v:shape>
        </w:pict>
      </w:r>
      <w:r>
        <w:rPr>
          <w:rFonts w:ascii="Times New Roman" w:hAnsi="Times New Roman"/>
          <w:b/>
          <w:sz w:val="24"/>
          <w:szCs w:val="24"/>
        </w:rPr>
        <w:t>3</w:t>
      </w:r>
      <w:r w:rsidRPr="00534C8A">
        <w:rPr>
          <w:rFonts w:ascii="Times New Roman" w:hAnsi="Times New Roman"/>
          <w:b/>
          <w:sz w:val="24"/>
          <w:szCs w:val="24"/>
        </w:rPr>
        <w:t>2)</w:t>
      </w: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Pr="00C80140" w:rsidRDefault="005D433A" w:rsidP="00BF3636">
      <w:pPr>
        <w:rPr>
          <w:rFonts w:ascii="Times New Roman" w:hAnsi="Times New Roman"/>
          <w:b/>
          <w:sz w:val="24"/>
          <w:szCs w:val="24"/>
        </w:rPr>
      </w:pPr>
      <w:r>
        <w:rPr>
          <w:noProof/>
          <w:lang w:eastAsia="tr-TR"/>
        </w:rPr>
        <w:pict>
          <v:shape id="_x0000_s1038" type="#_x0000_t75" style="position:absolute;margin-left:35.25pt;margin-top:11pt;width:209.1pt;height:66.85pt;z-index:251669504;visibility:visible">
            <v:imagedata r:id="rId27" o:title=""/>
          </v:shape>
        </w:pict>
      </w:r>
      <w:r>
        <w:rPr>
          <w:rFonts w:ascii="Times New Roman" w:hAnsi="Times New Roman"/>
          <w:b/>
          <w:sz w:val="24"/>
          <w:szCs w:val="24"/>
        </w:rPr>
        <w:t>33</w:t>
      </w:r>
      <w:r w:rsidRPr="00C80140">
        <w:rPr>
          <w:rFonts w:ascii="Times New Roman" w:hAnsi="Times New Roman"/>
          <w:b/>
          <w:sz w:val="24"/>
          <w:szCs w:val="24"/>
        </w:rPr>
        <w:t>)</w:t>
      </w: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Default="005D433A" w:rsidP="00BF3636">
      <w:pPr>
        <w:rPr>
          <w:rFonts w:ascii="Times New Roman" w:hAnsi="Times New Roman"/>
          <w:sz w:val="24"/>
          <w:szCs w:val="24"/>
        </w:rPr>
      </w:pPr>
    </w:p>
    <w:p w:rsidR="005D433A" w:rsidRPr="009E2A52" w:rsidRDefault="005D433A" w:rsidP="009E2A52">
      <w:pPr>
        <w:rPr>
          <w:rFonts w:ascii="Times New Roman" w:hAnsi="Times New Roman"/>
          <w:b/>
          <w:sz w:val="24"/>
          <w:szCs w:val="24"/>
        </w:rPr>
      </w:pPr>
      <w:r>
        <w:rPr>
          <w:rFonts w:ascii="Times New Roman" w:hAnsi="Times New Roman"/>
          <w:b/>
          <w:sz w:val="24"/>
          <w:szCs w:val="24"/>
        </w:rPr>
        <w:t>34)   “</w:t>
      </w:r>
      <w:r w:rsidRPr="009E2A52">
        <w:rPr>
          <w:rFonts w:ascii="Times New Roman" w:hAnsi="Times New Roman"/>
          <w:b/>
          <w:sz w:val="24"/>
          <w:szCs w:val="24"/>
        </w:rPr>
        <w:t>8007:20</w:t>
      </w:r>
      <w:r>
        <w:rPr>
          <w:rFonts w:ascii="Times New Roman" w:hAnsi="Times New Roman"/>
          <w:b/>
          <w:sz w:val="24"/>
          <w:szCs w:val="24"/>
        </w:rPr>
        <w:t xml:space="preserve">”   </w:t>
      </w:r>
      <w:r w:rsidRPr="009E2A52">
        <w:rPr>
          <w:rFonts w:ascii="Times New Roman" w:hAnsi="Times New Roman"/>
          <w:b/>
          <w:sz w:val="24"/>
          <w:szCs w:val="24"/>
        </w:rPr>
        <w:t xml:space="preserve"> işlemindeki bölüm ile kalanın toplamı kaçtır?</w:t>
      </w:r>
      <w:r>
        <w:rPr>
          <w:rFonts w:ascii="Times New Roman" w:hAnsi="Times New Roman"/>
          <w:b/>
          <w:sz w:val="24"/>
          <w:szCs w:val="24"/>
        </w:rPr>
        <w:t xml:space="preserve"> </w:t>
      </w:r>
    </w:p>
    <w:p w:rsidR="005D433A" w:rsidRDefault="005D433A" w:rsidP="009E2A52">
      <w:pPr>
        <w:rPr>
          <w:rFonts w:ascii="Times New Roman" w:hAnsi="Times New Roman"/>
          <w:sz w:val="24"/>
          <w:szCs w:val="24"/>
        </w:rPr>
      </w:pPr>
      <w:r w:rsidRPr="009E2A52">
        <w:rPr>
          <w:rFonts w:ascii="Times New Roman" w:hAnsi="Times New Roman"/>
          <w:sz w:val="24"/>
          <w:szCs w:val="24"/>
        </w:rPr>
        <w:t>A)</w:t>
      </w:r>
      <w:r w:rsidRPr="009E2A52">
        <w:rPr>
          <w:rFonts w:ascii="Times New Roman" w:hAnsi="Times New Roman"/>
          <w:sz w:val="24"/>
          <w:szCs w:val="24"/>
        </w:rPr>
        <w:tab/>
        <w:t>17                    B)     47                 C)   107                    D)407</w:t>
      </w:r>
    </w:p>
    <w:p w:rsidR="005D433A" w:rsidRPr="009E2A52" w:rsidRDefault="005D433A" w:rsidP="009E2A52">
      <w:pPr>
        <w:rPr>
          <w:rFonts w:ascii="Times New Roman" w:hAnsi="Times New Roman"/>
          <w:b/>
          <w:sz w:val="24"/>
          <w:szCs w:val="24"/>
        </w:rPr>
      </w:pPr>
      <w:r>
        <w:rPr>
          <w:rFonts w:ascii="Times New Roman" w:hAnsi="Times New Roman"/>
          <w:b/>
          <w:sz w:val="24"/>
          <w:szCs w:val="24"/>
        </w:rPr>
        <w:t>35</w:t>
      </w:r>
      <w:r w:rsidRPr="009E2A52">
        <w:rPr>
          <w:rFonts w:ascii="Times New Roman" w:hAnsi="Times New Roman"/>
          <w:b/>
          <w:sz w:val="24"/>
          <w:szCs w:val="24"/>
        </w:rPr>
        <w:t>)</w:t>
      </w:r>
      <w:r w:rsidRPr="009E2A52">
        <w:rPr>
          <w:rFonts w:ascii="Times New Roman" w:hAnsi="Times New Roman"/>
          <w:b/>
          <w:sz w:val="24"/>
          <w:szCs w:val="24"/>
        </w:rPr>
        <w:tab/>
      </w:r>
      <w:r>
        <w:rPr>
          <w:rFonts w:ascii="Times New Roman" w:hAnsi="Times New Roman"/>
          <w:b/>
          <w:sz w:val="24"/>
          <w:szCs w:val="24"/>
        </w:rPr>
        <w:t>“</w:t>
      </w:r>
      <w:r w:rsidRPr="009E2A52">
        <w:rPr>
          <w:rFonts w:ascii="Times New Roman" w:hAnsi="Times New Roman"/>
          <w:b/>
          <w:sz w:val="24"/>
          <w:szCs w:val="24"/>
        </w:rPr>
        <w:t>6-10-14-18-A-26-B</w:t>
      </w:r>
      <w:r>
        <w:rPr>
          <w:rFonts w:ascii="Times New Roman" w:hAnsi="Times New Roman"/>
          <w:b/>
          <w:sz w:val="24"/>
          <w:szCs w:val="24"/>
        </w:rPr>
        <w:t xml:space="preserve">”örüntüsünde  </w:t>
      </w:r>
      <w:r w:rsidRPr="009E2A52">
        <w:rPr>
          <w:rFonts w:ascii="Times New Roman" w:hAnsi="Times New Roman"/>
          <w:b/>
          <w:sz w:val="24"/>
          <w:szCs w:val="24"/>
        </w:rPr>
        <w:t xml:space="preserve">  B yerine yazılacak sayı   A   yerine  yaz</w:t>
      </w:r>
      <w:r>
        <w:rPr>
          <w:rFonts w:ascii="Times New Roman" w:hAnsi="Times New Roman"/>
          <w:b/>
          <w:sz w:val="24"/>
          <w:szCs w:val="24"/>
        </w:rPr>
        <w:t>ılacak  sayıdan kaç fazladır?</w:t>
      </w:r>
    </w:p>
    <w:p w:rsidR="005D433A" w:rsidRPr="009E2A52" w:rsidRDefault="005D433A" w:rsidP="009E2A52">
      <w:pPr>
        <w:rPr>
          <w:rFonts w:ascii="Times New Roman" w:hAnsi="Times New Roman"/>
          <w:sz w:val="24"/>
          <w:szCs w:val="24"/>
        </w:rPr>
      </w:pPr>
      <w:r w:rsidRPr="009E2A52">
        <w:rPr>
          <w:rFonts w:ascii="Times New Roman" w:hAnsi="Times New Roman"/>
          <w:sz w:val="24"/>
          <w:szCs w:val="24"/>
        </w:rPr>
        <w:t>A)</w:t>
      </w:r>
      <w:r w:rsidRPr="009E2A52">
        <w:rPr>
          <w:rFonts w:ascii="Times New Roman" w:hAnsi="Times New Roman"/>
          <w:sz w:val="24"/>
          <w:szCs w:val="24"/>
        </w:rPr>
        <w:tab/>
        <w:t xml:space="preserve">4           B) 8             C) </w:t>
      </w:r>
      <w:r>
        <w:rPr>
          <w:rFonts w:ascii="Times New Roman" w:hAnsi="Times New Roman"/>
          <w:sz w:val="24"/>
          <w:szCs w:val="24"/>
        </w:rPr>
        <w:t xml:space="preserve"> 12         D) 19</w:t>
      </w:r>
    </w:p>
    <w:p w:rsidR="005D433A" w:rsidRPr="00AD61DF" w:rsidRDefault="005D433A" w:rsidP="00AD61DF">
      <w:pPr>
        <w:rPr>
          <w:rFonts w:ascii="Times New Roman" w:hAnsi="Times New Roman"/>
          <w:b/>
          <w:sz w:val="24"/>
          <w:szCs w:val="24"/>
        </w:rPr>
      </w:pPr>
      <w:r>
        <w:rPr>
          <w:rFonts w:ascii="Times New Roman" w:hAnsi="Times New Roman"/>
          <w:b/>
          <w:sz w:val="24"/>
          <w:szCs w:val="24"/>
        </w:rPr>
        <w:t>36</w:t>
      </w:r>
      <w:r w:rsidRPr="00AD61DF">
        <w:rPr>
          <w:rFonts w:ascii="Times New Roman" w:hAnsi="Times New Roman"/>
          <w:b/>
          <w:sz w:val="24"/>
          <w:szCs w:val="24"/>
        </w:rPr>
        <w:t>) Bir otobüsteki 32  yolcunun  'ü ilk durakta iniyor. Aynı durakta otobüse 3 yolcu daha biniyor. Son durumd</w:t>
      </w:r>
      <w:r>
        <w:rPr>
          <w:rFonts w:ascii="Times New Roman" w:hAnsi="Times New Roman"/>
          <w:b/>
          <w:sz w:val="24"/>
          <w:szCs w:val="24"/>
        </w:rPr>
        <w:t xml:space="preserve">a otobüste kaç yolcu vardır? </w:t>
      </w:r>
    </w:p>
    <w:p w:rsidR="005D433A" w:rsidRDefault="005D433A" w:rsidP="00AD61DF">
      <w:pPr>
        <w:rPr>
          <w:rFonts w:ascii="Times New Roman" w:hAnsi="Times New Roman"/>
          <w:sz w:val="24"/>
          <w:szCs w:val="24"/>
        </w:rPr>
      </w:pPr>
      <w:r w:rsidRPr="00AD61DF">
        <w:rPr>
          <w:rFonts w:ascii="Times New Roman" w:hAnsi="Times New Roman"/>
          <w:sz w:val="24"/>
          <w:szCs w:val="24"/>
        </w:rPr>
        <w:t>A) 25</w:t>
      </w:r>
      <w:r w:rsidRPr="00AD61DF">
        <w:rPr>
          <w:rFonts w:ascii="Times New Roman" w:hAnsi="Times New Roman"/>
          <w:sz w:val="24"/>
          <w:szCs w:val="24"/>
        </w:rPr>
        <w:tab/>
        <w:t>B) 28</w:t>
      </w:r>
      <w:r w:rsidRPr="00AD61DF">
        <w:rPr>
          <w:rFonts w:ascii="Times New Roman" w:hAnsi="Times New Roman"/>
          <w:sz w:val="24"/>
          <w:szCs w:val="24"/>
        </w:rPr>
        <w:tab/>
        <w:t>C) 23</w:t>
      </w:r>
      <w:r w:rsidRPr="00AD61DF">
        <w:rPr>
          <w:rFonts w:ascii="Times New Roman" w:hAnsi="Times New Roman"/>
          <w:sz w:val="24"/>
          <w:szCs w:val="24"/>
        </w:rPr>
        <w:tab/>
        <w:t>D) 27</w:t>
      </w:r>
      <w:r w:rsidRPr="00AD61DF">
        <w:rPr>
          <w:rFonts w:ascii="Times New Roman" w:hAnsi="Times New Roman"/>
          <w:sz w:val="24"/>
          <w:szCs w:val="24"/>
        </w:rPr>
        <w:tab/>
      </w:r>
      <w:r w:rsidRPr="00AD61DF">
        <w:rPr>
          <w:rFonts w:ascii="Times New Roman" w:hAnsi="Times New Roman"/>
          <w:sz w:val="24"/>
          <w:szCs w:val="24"/>
        </w:rPr>
        <w:tab/>
      </w:r>
    </w:p>
    <w:p w:rsidR="005D433A" w:rsidRDefault="005D433A" w:rsidP="00BF3636">
      <w:pPr>
        <w:rPr>
          <w:rFonts w:ascii="Times New Roman" w:hAnsi="Times New Roman"/>
          <w:b/>
          <w:sz w:val="24"/>
          <w:szCs w:val="24"/>
          <w:u w:val="single"/>
        </w:rPr>
      </w:pPr>
    </w:p>
    <w:p w:rsidR="005D433A" w:rsidRDefault="005D433A" w:rsidP="00BF3636">
      <w:pPr>
        <w:rPr>
          <w:rFonts w:ascii="Times New Roman" w:hAnsi="Times New Roman"/>
          <w:b/>
          <w:sz w:val="24"/>
          <w:szCs w:val="24"/>
          <w:u w:val="single"/>
        </w:rPr>
      </w:pPr>
      <w:r>
        <w:rPr>
          <w:rFonts w:ascii="Times New Roman" w:hAnsi="Times New Roman"/>
          <w:b/>
          <w:sz w:val="24"/>
          <w:szCs w:val="24"/>
          <w:u w:val="single"/>
        </w:rPr>
        <w:t>CEVAP ANAHTARI</w:t>
      </w:r>
    </w:p>
    <w:p w:rsidR="005D433A" w:rsidRDefault="005D433A" w:rsidP="00BF3636">
      <w:pPr>
        <w:rPr>
          <w:rFonts w:ascii="Times New Roman" w:hAnsi="Times New Roman"/>
          <w:b/>
          <w:sz w:val="24"/>
          <w:szCs w:val="24"/>
        </w:rPr>
      </w:pPr>
      <w:r w:rsidRPr="006414D5">
        <w:rPr>
          <w:rFonts w:ascii="Times New Roman" w:hAnsi="Times New Roman"/>
          <w:b/>
          <w:sz w:val="24"/>
          <w:szCs w:val="24"/>
        </w:rPr>
        <w:t>1)D</w:t>
      </w:r>
      <w:r>
        <w:rPr>
          <w:rFonts w:ascii="Times New Roman" w:hAnsi="Times New Roman"/>
          <w:b/>
          <w:sz w:val="24"/>
          <w:szCs w:val="24"/>
        </w:rPr>
        <w:t xml:space="preserve">                               10)B                          19)C                          28)B</w:t>
      </w:r>
    </w:p>
    <w:p w:rsidR="005D433A" w:rsidRDefault="005D433A" w:rsidP="00BF3636">
      <w:pPr>
        <w:rPr>
          <w:rFonts w:ascii="Times New Roman" w:hAnsi="Times New Roman"/>
          <w:b/>
          <w:sz w:val="24"/>
          <w:szCs w:val="24"/>
        </w:rPr>
      </w:pPr>
      <w:r>
        <w:rPr>
          <w:rFonts w:ascii="Times New Roman" w:hAnsi="Times New Roman"/>
          <w:b/>
          <w:sz w:val="24"/>
          <w:szCs w:val="24"/>
        </w:rPr>
        <w:t>2)D                               11)B                          20)C                          29)A</w:t>
      </w:r>
    </w:p>
    <w:p w:rsidR="005D433A" w:rsidRDefault="005D433A" w:rsidP="00BF3636">
      <w:pPr>
        <w:rPr>
          <w:rFonts w:ascii="Times New Roman" w:hAnsi="Times New Roman"/>
          <w:b/>
          <w:sz w:val="24"/>
          <w:szCs w:val="24"/>
        </w:rPr>
      </w:pPr>
      <w:r>
        <w:rPr>
          <w:rFonts w:ascii="Times New Roman" w:hAnsi="Times New Roman"/>
          <w:b/>
          <w:sz w:val="24"/>
          <w:szCs w:val="24"/>
        </w:rPr>
        <w:t>3)D                               12)B                          21)C                          30)A</w:t>
      </w:r>
    </w:p>
    <w:p w:rsidR="005D433A" w:rsidRDefault="005D433A" w:rsidP="00BF3636">
      <w:pPr>
        <w:rPr>
          <w:rFonts w:ascii="Times New Roman" w:hAnsi="Times New Roman"/>
          <w:b/>
          <w:sz w:val="24"/>
          <w:szCs w:val="24"/>
        </w:rPr>
      </w:pPr>
      <w:r>
        <w:rPr>
          <w:rFonts w:ascii="Times New Roman" w:hAnsi="Times New Roman"/>
          <w:b/>
          <w:sz w:val="24"/>
          <w:szCs w:val="24"/>
        </w:rPr>
        <w:t>4)A                               13)C                          22)A                          31)A</w:t>
      </w:r>
    </w:p>
    <w:p w:rsidR="005D433A" w:rsidRDefault="005D433A" w:rsidP="00BF3636">
      <w:pPr>
        <w:rPr>
          <w:rFonts w:ascii="Times New Roman" w:hAnsi="Times New Roman"/>
          <w:b/>
          <w:sz w:val="24"/>
          <w:szCs w:val="24"/>
        </w:rPr>
      </w:pPr>
      <w:r>
        <w:rPr>
          <w:rFonts w:ascii="Times New Roman" w:hAnsi="Times New Roman"/>
          <w:b/>
          <w:sz w:val="24"/>
          <w:szCs w:val="24"/>
        </w:rPr>
        <w:t>5)B                               14)C                          23)B                           32)D</w:t>
      </w:r>
    </w:p>
    <w:p w:rsidR="005D433A" w:rsidRDefault="005D433A" w:rsidP="00BF3636">
      <w:pPr>
        <w:rPr>
          <w:rFonts w:ascii="Times New Roman" w:hAnsi="Times New Roman"/>
          <w:b/>
          <w:sz w:val="24"/>
          <w:szCs w:val="24"/>
        </w:rPr>
      </w:pPr>
      <w:r>
        <w:rPr>
          <w:rFonts w:ascii="Times New Roman" w:hAnsi="Times New Roman"/>
          <w:b/>
          <w:sz w:val="24"/>
          <w:szCs w:val="24"/>
        </w:rPr>
        <w:t>6)A                               15)C                          24)A                           33)B</w:t>
      </w:r>
    </w:p>
    <w:p w:rsidR="005D433A" w:rsidRDefault="005D433A" w:rsidP="00BF3636">
      <w:pPr>
        <w:rPr>
          <w:rFonts w:ascii="Times New Roman" w:hAnsi="Times New Roman"/>
          <w:b/>
          <w:sz w:val="24"/>
          <w:szCs w:val="24"/>
        </w:rPr>
      </w:pPr>
      <w:r>
        <w:rPr>
          <w:rFonts w:ascii="Times New Roman" w:hAnsi="Times New Roman"/>
          <w:b/>
          <w:sz w:val="24"/>
          <w:szCs w:val="24"/>
        </w:rPr>
        <w:t>7)C                               16)D                          25)B                           34)D</w:t>
      </w:r>
    </w:p>
    <w:p w:rsidR="005D433A" w:rsidRDefault="005D433A" w:rsidP="00BF3636">
      <w:pPr>
        <w:rPr>
          <w:rFonts w:ascii="Times New Roman" w:hAnsi="Times New Roman"/>
          <w:b/>
          <w:sz w:val="24"/>
          <w:szCs w:val="24"/>
        </w:rPr>
      </w:pPr>
      <w:r>
        <w:rPr>
          <w:rFonts w:ascii="Times New Roman" w:hAnsi="Times New Roman"/>
          <w:b/>
          <w:sz w:val="24"/>
          <w:szCs w:val="24"/>
        </w:rPr>
        <w:t>8)C                               17)A                          26)C                           35)B</w:t>
      </w:r>
    </w:p>
    <w:p w:rsidR="005D433A" w:rsidRDefault="005D433A" w:rsidP="00BF3636">
      <w:pPr>
        <w:rPr>
          <w:rFonts w:ascii="Times New Roman" w:hAnsi="Times New Roman"/>
          <w:b/>
          <w:sz w:val="24"/>
          <w:szCs w:val="24"/>
        </w:rPr>
      </w:pPr>
      <w:r>
        <w:rPr>
          <w:rFonts w:ascii="Times New Roman" w:hAnsi="Times New Roman"/>
          <w:b/>
          <w:sz w:val="24"/>
          <w:szCs w:val="24"/>
        </w:rPr>
        <w:t>9)D                               18)C                          27)A                           36)C</w:t>
      </w:r>
    </w:p>
    <w:p w:rsidR="005D433A" w:rsidRPr="00E247C7" w:rsidRDefault="005D433A" w:rsidP="00BF3636">
      <w:pPr>
        <w:rPr>
          <w:rFonts w:ascii="Times New Roman" w:hAnsi="Times New Roman"/>
          <w:b/>
          <w:sz w:val="24"/>
          <w:szCs w:val="24"/>
        </w:rPr>
      </w:pPr>
      <w:r w:rsidRPr="00A94643">
        <w:rPr>
          <w:rFonts w:ascii="Times New Roman" w:hAnsi="Times New Roman"/>
          <w:b/>
          <w:sz w:val="24"/>
          <w:szCs w:val="24"/>
          <w:u w:val="single"/>
        </w:rPr>
        <w:t>Uzunluk ve Zaman Ölçme</w:t>
      </w:r>
    </w:p>
    <w:p w:rsidR="005D433A" w:rsidRPr="00321C1B" w:rsidRDefault="005D433A" w:rsidP="00321C1B">
      <w:pPr>
        <w:rPr>
          <w:rFonts w:ascii="Times New Roman" w:hAnsi="Times New Roman"/>
          <w:sz w:val="24"/>
          <w:szCs w:val="24"/>
        </w:rPr>
      </w:pPr>
      <w:r>
        <w:rPr>
          <w:noProof/>
          <w:lang w:eastAsia="tr-TR"/>
        </w:rPr>
        <w:pict>
          <v:shape id="Resim 17" o:spid="_x0000_s1039" type="#_x0000_t75" style="position:absolute;margin-left:18pt;margin-top:1.15pt;width:209.25pt;height:158.25pt;z-index:251638784;visibility:visible">
            <v:imagedata r:id="rId28" o:title=""/>
          </v:shape>
        </w:pict>
      </w:r>
      <w:r>
        <w:rPr>
          <w:rFonts w:ascii="Times New Roman" w:hAnsi="Times New Roman"/>
          <w:b/>
          <w:sz w:val="24"/>
          <w:szCs w:val="24"/>
        </w:rPr>
        <w:t>1)</w:t>
      </w:r>
    </w:p>
    <w:p w:rsidR="005D433A" w:rsidRDefault="005D433A" w:rsidP="00BF3636">
      <w:pPr>
        <w:rPr>
          <w:rFonts w:ascii="Times New Roman" w:hAnsi="Times New Roman"/>
          <w:b/>
          <w:sz w:val="24"/>
          <w:szCs w:val="24"/>
        </w:rPr>
      </w:pPr>
    </w:p>
    <w:p w:rsidR="005D433A" w:rsidRDefault="005D433A" w:rsidP="00BF3636">
      <w:pPr>
        <w:rPr>
          <w:rFonts w:ascii="Times New Roman" w:hAnsi="Times New Roman"/>
          <w:b/>
          <w:sz w:val="24"/>
          <w:szCs w:val="24"/>
        </w:rPr>
      </w:pPr>
    </w:p>
    <w:p w:rsidR="005D433A" w:rsidRDefault="005D433A" w:rsidP="00BF3636">
      <w:pPr>
        <w:rPr>
          <w:rFonts w:ascii="Times New Roman" w:hAnsi="Times New Roman"/>
          <w:b/>
          <w:sz w:val="24"/>
          <w:szCs w:val="24"/>
        </w:rPr>
      </w:pPr>
    </w:p>
    <w:p w:rsidR="005D433A" w:rsidRDefault="005D433A" w:rsidP="00BF3636">
      <w:pPr>
        <w:rPr>
          <w:rFonts w:ascii="Times New Roman" w:hAnsi="Times New Roman"/>
          <w:b/>
          <w:sz w:val="24"/>
          <w:szCs w:val="24"/>
        </w:rPr>
      </w:pPr>
    </w:p>
    <w:p w:rsidR="005D433A" w:rsidRDefault="005D433A" w:rsidP="00BF3636">
      <w:pPr>
        <w:rPr>
          <w:rFonts w:ascii="Times New Roman" w:hAnsi="Times New Roman"/>
          <w:b/>
          <w:sz w:val="24"/>
          <w:szCs w:val="24"/>
        </w:rPr>
      </w:pPr>
    </w:p>
    <w:p w:rsidR="005D433A" w:rsidRDefault="005D433A" w:rsidP="00BF3636">
      <w:pPr>
        <w:rPr>
          <w:rFonts w:ascii="Times New Roman" w:hAnsi="Times New Roman"/>
          <w:b/>
          <w:sz w:val="24"/>
          <w:szCs w:val="24"/>
        </w:rPr>
      </w:pPr>
    </w:p>
    <w:p w:rsidR="005D433A" w:rsidRDefault="005D433A" w:rsidP="00BF3636">
      <w:pPr>
        <w:rPr>
          <w:rFonts w:ascii="Times New Roman" w:hAnsi="Times New Roman"/>
          <w:b/>
          <w:sz w:val="24"/>
          <w:szCs w:val="24"/>
        </w:rPr>
      </w:pPr>
      <w:r>
        <w:rPr>
          <w:noProof/>
          <w:lang w:eastAsia="tr-TR"/>
        </w:rPr>
        <w:pict>
          <v:shape id="Resim 14" o:spid="_x0000_s1040" type="#_x0000_t75" style="position:absolute;margin-left:18pt;margin-top:9.05pt;width:270pt;height:191.4pt;z-index:251635712;visibility:visible">
            <v:imagedata r:id="rId29" o:title=""/>
          </v:shape>
        </w:pict>
      </w:r>
    </w:p>
    <w:p w:rsidR="005D433A" w:rsidRDefault="005D433A" w:rsidP="00BF3636">
      <w:pPr>
        <w:rPr>
          <w:rFonts w:ascii="Times New Roman" w:hAnsi="Times New Roman"/>
          <w:b/>
          <w:sz w:val="24"/>
          <w:szCs w:val="24"/>
        </w:rPr>
      </w:pPr>
      <w:r>
        <w:rPr>
          <w:rFonts w:ascii="Times New Roman" w:hAnsi="Times New Roman"/>
          <w:b/>
          <w:sz w:val="24"/>
          <w:szCs w:val="24"/>
        </w:rPr>
        <w:t>2)</w:t>
      </w:r>
    </w:p>
    <w:p w:rsidR="005D433A" w:rsidRPr="00353405" w:rsidRDefault="005D433A" w:rsidP="00321C1B">
      <w:pPr>
        <w:pStyle w:val="ListParagraph"/>
        <w:rPr>
          <w:rFonts w:ascii="Times New Roman" w:hAnsi="Times New Roman"/>
          <w:sz w:val="24"/>
          <w:szCs w:val="24"/>
        </w:rPr>
      </w:pPr>
    </w:p>
    <w:p w:rsidR="005D433A" w:rsidRDefault="005D433A" w:rsidP="00BF3636">
      <w:pPr>
        <w:rPr>
          <w:rFonts w:ascii="Times New Roman" w:hAnsi="Times New Roman"/>
          <w:b/>
          <w:sz w:val="24"/>
          <w:szCs w:val="24"/>
        </w:rPr>
      </w:pPr>
    </w:p>
    <w:p w:rsidR="005D433A" w:rsidRDefault="005D433A" w:rsidP="00BF3636">
      <w:pPr>
        <w:rPr>
          <w:rFonts w:ascii="Times New Roman" w:hAnsi="Times New Roman"/>
          <w:b/>
          <w:sz w:val="24"/>
          <w:szCs w:val="24"/>
        </w:rPr>
      </w:pPr>
    </w:p>
    <w:p w:rsidR="005D433A" w:rsidRDefault="005D433A" w:rsidP="00BF3636">
      <w:pPr>
        <w:rPr>
          <w:rFonts w:ascii="Times New Roman" w:hAnsi="Times New Roman"/>
          <w:b/>
          <w:sz w:val="24"/>
          <w:szCs w:val="24"/>
        </w:rPr>
      </w:pPr>
    </w:p>
    <w:p w:rsidR="005D433A" w:rsidRDefault="005D433A" w:rsidP="00BF3636">
      <w:pPr>
        <w:rPr>
          <w:rFonts w:ascii="Times New Roman" w:hAnsi="Times New Roman"/>
          <w:b/>
          <w:sz w:val="24"/>
          <w:szCs w:val="24"/>
        </w:rPr>
      </w:pPr>
    </w:p>
    <w:p w:rsidR="005D433A" w:rsidRDefault="005D433A" w:rsidP="00BF3636">
      <w:pPr>
        <w:rPr>
          <w:rFonts w:ascii="Times New Roman" w:hAnsi="Times New Roman"/>
          <w:b/>
          <w:sz w:val="24"/>
          <w:szCs w:val="24"/>
        </w:rPr>
      </w:pPr>
    </w:p>
    <w:p w:rsidR="005D433A" w:rsidRPr="001D1DA5" w:rsidRDefault="005D433A" w:rsidP="00BF3636">
      <w:pPr>
        <w:rPr>
          <w:rFonts w:ascii="Times New Roman" w:hAnsi="Times New Roman"/>
          <w:b/>
          <w:sz w:val="24"/>
          <w:szCs w:val="24"/>
        </w:rPr>
      </w:pPr>
      <w:r w:rsidRPr="001D1DA5">
        <w:rPr>
          <w:rFonts w:ascii="Times New Roman" w:hAnsi="Times New Roman"/>
          <w:b/>
          <w:sz w:val="24"/>
          <w:szCs w:val="24"/>
        </w:rPr>
        <w:t>3) Ortaokul öğrencisi Ahmet girdiği TEOG sınavı sonrası derece yapmış ve İstanbul’da lise kazanmıştır. Kazındığı liseye gitmek için akşam saat 22.00 da otobüse binen Ahmet sabah saatlerinde saat 09.45 te İstanbul’a varmıştır. Y</w:t>
      </w:r>
      <w:r>
        <w:rPr>
          <w:rFonts w:ascii="Times New Roman" w:hAnsi="Times New Roman"/>
          <w:b/>
          <w:sz w:val="24"/>
          <w:szCs w:val="24"/>
        </w:rPr>
        <w:t xml:space="preserve">olculuk kaç saat sürmüştür? </w:t>
      </w:r>
    </w:p>
    <w:p w:rsidR="005D433A" w:rsidRDefault="005D433A" w:rsidP="00BF3636">
      <w:pPr>
        <w:rPr>
          <w:rFonts w:ascii="Times New Roman" w:hAnsi="Times New Roman"/>
          <w:sz w:val="24"/>
          <w:szCs w:val="24"/>
        </w:rPr>
      </w:pPr>
      <w:r w:rsidRPr="00BF3636">
        <w:rPr>
          <w:rFonts w:ascii="Times New Roman" w:hAnsi="Times New Roman"/>
          <w:sz w:val="24"/>
          <w:szCs w:val="24"/>
        </w:rPr>
        <w:t xml:space="preserve">A) 9 saat 45 dakika  </w:t>
      </w:r>
      <w:r>
        <w:rPr>
          <w:rFonts w:ascii="Times New Roman" w:hAnsi="Times New Roman"/>
          <w:sz w:val="24"/>
          <w:szCs w:val="24"/>
        </w:rPr>
        <w:t xml:space="preserve">              </w:t>
      </w:r>
      <w:r w:rsidRPr="00BF3636">
        <w:rPr>
          <w:rFonts w:ascii="Times New Roman" w:hAnsi="Times New Roman"/>
          <w:sz w:val="24"/>
          <w:szCs w:val="24"/>
        </w:rPr>
        <w:t xml:space="preserve">B) 11 saat 45 dakika    </w:t>
      </w:r>
    </w:p>
    <w:p w:rsidR="005D433A" w:rsidRDefault="005D433A" w:rsidP="00BF3636">
      <w:pPr>
        <w:rPr>
          <w:rFonts w:ascii="Times New Roman" w:hAnsi="Times New Roman"/>
          <w:sz w:val="24"/>
          <w:szCs w:val="24"/>
        </w:rPr>
      </w:pPr>
      <w:r w:rsidRPr="00BF3636">
        <w:rPr>
          <w:rFonts w:ascii="Times New Roman" w:hAnsi="Times New Roman"/>
          <w:sz w:val="24"/>
          <w:szCs w:val="24"/>
        </w:rPr>
        <w:t xml:space="preserve">C) 12 saat 15 dakika </w:t>
      </w:r>
      <w:r>
        <w:rPr>
          <w:rFonts w:ascii="Times New Roman" w:hAnsi="Times New Roman"/>
          <w:sz w:val="24"/>
          <w:szCs w:val="24"/>
        </w:rPr>
        <w:t xml:space="preserve">             </w:t>
      </w:r>
      <w:r w:rsidRPr="00BF3636">
        <w:rPr>
          <w:rFonts w:ascii="Times New Roman" w:hAnsi="Times New Roman"/>
          <w:sz w:val="24"/>
          <w:szCs w:val="24"/>
        </w:rPr>
        <w:t xml:space="preserve"> D)  31 saat 45 dakika  </w:t>
      </w:r>
    </w:p>
    <w:p w:rsidR="005D433A" w:rsidRPr="0092637B" w:rsidRDefault="005D433A" w:rsidP="0092637B">
      <w:pPr>
        <w:rPr>
          <w:rFonts w:ascii="Times New Roman" w:hAnsi="Times New Roman"/>
          <w:b/>
          <w:sz w:val="24"/>
          <w:szCs w:val="24"/>
        </w:rPr>
      </w:pPr>
      <w:r>
        <w:rPr>
          <w:rFonts w:ascii="Times New Roman" w:hAnsi="Times New Roman"/>
          <w:b/>
          <w:sz w:val="24"/>
          <w:szCs w:val="24"/>
        </w:rPr>
        <w:t>4)</w:t>
      </w:r>
      <w:r w:rsidRPr="0092637B">
        <w:rPr>
          <w:rFonts w:ascii="Times New Roman" w:hAnsi="Times New Roman"/>
          <w:b/>
          <w:sz w:val="24"/>
          <w:szCs w:val="24"/>
        </w:rPr>
        <w:t>Akşam saat 22.30 da uyuyan Semih sabah saat 6.45 te uyanmıştır.Buna göre semih kaç saat uyumuştur?</w:t>
      </w:r>
      <w:r>
        <w:rPr>
          <w:rFonts w:ascii="Times New Roman" w:hAnsi="Times New Roman"/>
          <w:b/>
          <w:sz w:val="24"/>
          <w:szCs w:val="24"/>
        </w:rPr>
        <w:t xml:space="preserve"> </w:t>
      </w:r>
    </w:p>
    <w:p w:rsidR="005D433A" w:rsidRPr="0092637B" w:rsidRDefault="005D433A" w:rsidP="0092637B">
      <w:pPr>
        <w:rPr>
          <w:rFonts w:ascii="Times New Roman" w:hAnsi="Times New Roman"/>
          <w:sz w:val="24"/>
          <w:szCs w:val="24"/>
        </w:rPr>
      </w:pPr>
      <w:r w:rsidRPr="0092637B">
        <w:rPr>
          <w:rFonts w:ascii="Times New Roman" w:hAnsi="Times New Roman"/>
          <w:sz w:val="24"/>
          <w:szCs w:val="24"/>
        </w:rPr>
        <w:t>A)8           B) 8.15           C)9.15               D) 9.45</w:t>
      </w:r>
    </w:p>
    <w:p w:rsidR="005D433A" w:rsidRPr="001D1DA5" w:rsidRDefault="005D433A" w:rsidP="00BF3636">
      <w:pPr>
        <w:rPr>
          <w:rFonts w:ascii="Times New Roman" w:hAnsi="Times New Roman"/>
          <w:sz w:val="24"/>
          <w:szCs w:val="24"/>
        </w:rPr>
      </w:pPr>
      <w:r>
        <w:rPr>
          <w:noProof/>
          <w:lang w:eastAsia="tr-TR"/>
        </w:rPr>
        <w:pict>
          <v:shape id="Resim 33" o:spid="_x0000_s1041" type="#_x0000_t75" style="position:absolute;margin-left:18pt;margin-top:11.4pt;width:237.45pt;height:126.75pt;z-index:251652096;visibility:visible">
            <v:imagedata r:id="rId30" o:title=""/>
          </v:shape>
        </w:pict>
      </w:r>
      <w:r w:rsidRPr="001D1DA5">
        <w:rPr>
          <w:rFonts w:ascii="Times New Roman" w:hAnsi="Times New Roman"/>
          <w:b/>
          <w:sz w:val="24"/>
          <w:szCs w:val="24"/>
        </w:rPr>
        <w:t>5)</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Pr="003357A6" w:rsidRDefault="005D433A" w:rsidP="009848A2">
      <w:pPr>
        <w:rPr>
          <w:rFonts w:ascii="Times New Roman" w:hAnsi="Times New Roman"/>
          <w:b/>
          <w:sz w:val="24"/>
          <w:szCs w:val="24"/>
        </w:rPr>
      </w:pPr>
      <w:r>
        <w:rPr>
          <w:noProof/>
          <w:lang w:eastAsia="tr-TR"/>
        </w:rPr>
        <w:pict>
          <v:shape id="Resim 49" o:spid="_x0000_s1042" type="#_x0000_t75" style="position:absolute;margin-left:27pt;margin-top:-.25pt;width:249.35pt;height:99.3pt;z-index:251664384;visibility:visible">
            <v:imagedata r:id="rId31" o:title=""/>
          </v:shape>
        </w:pict>
      </w:r>
      <w:r w:rsidRPr="003357A6">
        <w:rPr>
          <w:rFonts w:ascii="Times New Roman" w:hAnsi="Times New Roman"/>
          <w:b/>
          <w:sz w:val="24"/>
          <w:szCs w:val="24"/>
        </w:rPr>
        <w:t>6)</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231B75">
      <w:pPr>
        <w:rPr>
          <w:rFonts w:ascii="Times New Roman" w:hAnsi="Times New Roman"/>
          <w:b/>
          <w:sz w:val="24"/>
          <w:szCs w:val="24"/>
        </w:rPr>
      </w:pPr>
    </w:p>
    <w:p w:rsidR="005D433A" w:rsidRPr="00231B75" w:rsidRDefault="005D433A" w:rsidP="00231B75">
      <w:pPr>
        <w:rPr>
          <w:rFonts w:ascii="Times New Roman" w:hAnsi="Times New Roman"/>
          <w:b/>
          <w:sz w:val="24"/>
          <w:szCs w:val="24"/>
        </w:rPr>
      </w:pPr>
      <w:r>
        <w:rPr>
          <w:rFonts w:ascii="Times New Roman" w:hAnsi="Times New Roman"/>
          <w:b/>
          <w:sz w:val="24"/>
          <w:szCs w:val="24"/>
        </w:rPr>
        <w:t>7</w:t>
      </w:r>
      <w:r w:rsidRPr="00231B75">
        <w:rPr>
          <w:rFonts w:ascii="Times New Roman" w:hAnsi="Times New Roman"/>
          <w:b/>
          <w:sz w:val="24"/>
          <w:szCs w:val="24"/>
        </w:rPr>
        <w:t>) Her gün 1 saat 15 dakika kitap okuyan Sinan, 3 günde toplam k</w:t>
      </w:r>
      <w:r>
        <w:rPr>
          <w:rFonts w:ascii="Times New Roman" w:hAnsi="Times New Roman"/>
          <w:b/>
          <w:sz w:val="24"/>
          <w:szCs w:val="24"/>
        </w:rPr>
        <w:t xml:space="preserve">aç dakika kitap okumuş olur? </w:t>
      </w:r>
    </w:p>
    <w:p w:rsidR="005D433A" w:rsidRPr="003F6A92" w:rsidRDefault="005D433A" w:rsidP="00231B75">
      <w:pPr>
        <w:rPr>
          <w:rFonts w:ascii="Times New Roman" w:hAnsi="Times New Roman"/>
          <w:sz w:val="24"/>
          <w:szCs w:val="24"/>
        </w:rPr>
      </w:pPr>
      <w:r>
        <w:rPr>
          <w:rFonts w:ascii="Times New Roman" w:hAnsi="Times New Roman"/>
          <w:sz w:val="24"/>
          <w:szCs w:val="24"/>
        </w:rPr>
        <w:t>A</w:t>
      </w:r>
      <w:r w:rsidRPr="003F6A92">
        <w:rPr>
          <w:rFonts w:ascii="Times New Roman" w:hAnsi="Times New Roman"/>
          <w:sz w:val="24"/>
          <w:szCs w:val="24"/>
        </w:rPr>
        <w:t xml:space="preserve"> 225         B. 200        C. 250               D. 275</w:t>
      </w:r>
    </w:p>
    <w:p w:rsidR="005D433A" w:rsidRPr="009E2A52" w:rsidRDefault="005D433A" w:rsidP="009E2A52">
      <w:pPr>
        <w:rPr>
          <w:rFonts w:ascii="Times New Roman" w:hAnsi="Times New Roman"/>
          <w:b/>
          <w:sz w:val="24"/>
          <w:szCs w:val="24"/>
        </w:rPr>
      </w:pPr>
      <w:r>
        <w:rPr>
          <w:rFonts w:ascii="Times New Roman" w:hAnsi="Times New Roman"/>
          <w:b/>
          <w:sz w:val="24"/>
          <w:szCs w:val="24"/>
        </w:rPr>
        <w:t>8</w:t>
      </w:r>
      <w:r w:rsidRPr="009E2A52">
        <w:rPr>
          <w:rFonts w:ascii="Times New Roman" w:hAnsi="Times New Roman"/>
          <w:b/>
          <w:sz w:val="24"/>
          <w:szCs w:val="24"/>
        </w:rPr>
        <w:t>)</w:t>
      </w:r>
      <w:r>
        <w:rPr>
          <w:rFonts w:ascii="Times New Roman" w:hAnsi="Times New Roman"/>
          <w:b/>
          <w:sz w:val="24"/>
          <w:szCs w:val="24"/>
        </w:rPr>
        <w:t xml:space="preserve"> </w:t>
      </w:r>
      <w:r w:rsidRPr="009E2A52">
        <w:rPr>
          <w:rFonts w:ascii="Times New Roman" w:hAnsi="Times New Roman"/>
          <w:b/>
          <w:sz w:val="24"/>
          <w:szCs w:val="24"/>
        </w:rPr>
        <w:t>Saat  11:00 de  otobüs durağına gelen Ahmet  görevliden otobüsün 1 saat önce  kalktığını  öğrenmiştir.Her  3  saatte bir    otobüs  kalktığına göre   bir  sonraki  otobüs  saat  kaçta  kalkacaktır?</w:t>
      </w:r>
    </w:p>
    <w:p w:rsidR="005D433A" w:rsidRPr="009E2A52" w:rsidRDefault="005D433A" w:rsidP="009E2A52">
      <w:pPr>
        <w:rPr>
          <w:rFonts w:ascii="Times New Roman" w:hAnsi="Times New Roman"/>
          <w:sz w:val="24"/>
          <w:szCs w:val="24"/>
        </w:rPr>
      </w:pPr>
      <w:r w:rsidRPr="009E2A52">
        <w:rPr>
          <w:rFonts w:ascii="Times New Roman" w:hAnsi="Times New Roman"/>
          <w:sz w:val="24"/>
          <w:szCs w:val="24"/>
        </w:rPr>
        <w:t>A)</w:t>
      </w:r>
      <w:r w:rsidRPr="009E2A52">
        <w:rPr>
          <w:rFonts w:ascii="Times New Roman" w:hAnsi="Times New Roman"/>
          <w:sz w:val="24"/>
          <w:szCs w:val="24"/>
        </w:rPr>
        <w:tab/>
        <w:t>15:00                          B)      14:00                       C)   13:00                   D)  12:00</w:t>
      </w:r>
    </w:p>
    <w:p w:rsidR="005D433A" w:rsidRPr="00367B34" w:rsidRDefault="005D433A" w:rsidP="00367B34">
      <w:pPr>
        <w:rPr>
          <w:rFonts w:ascii="Times New Roman" w:hAnsi="Times New Roman"/>
          <w:b/>
          <w:sz w:val="24"/>
          <w:szCs w:val="24"/>
        </w:rPr>
      </w:pPr>
      <w:r>
        <w:rPr>
          <w:rFonts w:ascii="Times New Roman" w:hAnsi="Times New Roman"/>
          <w:b/>
          <w:sz w:val="24"/>
          <w:szCs w:val="24"/>
        </w:rPr>
        <w:t>9)</w:t>
      </w:r>
      <w:r w:rsidRPr="00367B34">
        <w:rPr>
          <w:rFonts w:ascii="Times New Roman" w:hAnsi="Times New Roman"/>
          <w:b/>
          <w:sz w:val="24"/>
          <w:szCs w:val="24"/>
        </w:rPr>
        <w:t>Ali evden saat 08.05’te çıkıyor. Otobüs durağında saat 09.15’te varıyor. Buna göre ev-otobüs durağı arası kaç saat dk. sürmüştür?</w:t>
      </w:r>
      <w:r>
        <w:rPr>
          <w:rFonts w:ascii="Times New Roman" w:hAnsi="Times New Roman"/>
          <w:b/>
          <w:sz w:val="24"/>
          <w:szCs w:val="24"/>
        </w:rPr>
        <w:t xml:space="preserve"> </w:t>
      </w:r>
    </w:p>
    <w:p w:rsidR="005D433A" w:rsidRPr="00AD61DF" w:rsidRDefault="005D433A" w:rsidP="00367B34">
      <w:pPr>
        <w:rPr>
          <w:rFonts w:ascii="Times New Roman" w:hAnsi="Times New Roman"/>
          <w:sz w:val="24"/>
          <w:szCs w:val="24"/>
        </w:rPr>
      </w:pPr>
      <w:r w:rsidRPr="00AD61DF">
        <w:rPr>
          <w:rFonts w:ascii="Times New Roman" w:hAnsi="Times New Roman"/>
          <w:sz w:val="24"/>
          <w:szCs w:val="24"/>
        </w:rPr>
        <w:t>a. 1 saat                                 b. 55 dakika</w:t>
      </w:r>
    </w:p>
    <w:p w:rsidR="005D433A" w:rsidRPr="00AD61DF" w:rsidRDefault="005D433A" w:rsidP="00367B34">
      <w:pPr>
        <w:rPr>
          <w:rFonts w:ascii="Times New Roman" w:hAnsi="Times New Roman"/>
          <w:sz w:val="24"/>
          <w:szCs w:val="24"/>
        </w:rPr>
      </w:pPr>
      <w:r w:rsidRPr="00AD61DF">
        <w:rPr>
          <w:rFonts w:ascii="Times New Roman" w:hAnsi="Times New Roman"/>
          <w:sz w:val="24"/>
          <w:szCs w:val="24"/>
        </w:rPr>
        <w:t>c. 1 saat 5 dakika                   d. 1 saat 10 dakika</w:t>
      </w:r>
    </w:p>
    <w:p w:rsidR="005D433A" w:rsidRPr="00AD61DF" w:rsidRDefault="005D433A" w:rsidP="00AD61DF">
      <w:pPr>
        <w:rPr>
          <w:rFonts w:ascii="Times New Roman" w:hAnsi="Times New Roman"/>
          <w:sz w:val="24"/>
          <w:szCs w:val="24"/>
        </w:rPr>
      </w:pPr>
      <w:r>
        <w:rPr>
          <w:rFonts w:ascii="Times New Roman" w:hAnsi="Times New Roman"/>
          <w:b/>
          <w:sz w:val="24"/>
          <w:szCs w:val="24"/>
        </w:rPr>
        <w:t>10</w:t>
      </w:r>
      <w:r w:rsidRPr="00AD61DF">
        <w:rPr>
          <w:rFonts w:ascii="Times New Roman" w:hAnsi="Times New Roman"/>
          <w:b/>
          <w:sz w:val="24"/>
          <w:szCs w:val="24"/>
        </w:rPr>
        <w:t xml:space="preserve">)Sinan ın saati bozulduğu için işe geç kalmıştır. Çalması gereken saatten </w:t>
      </w:r>
      <w:r>
        <w:rPr>
          <w:rFonts w:ascii="Times New Roman" w:hAnsi="Times New Roman"/>
          <w:b/>
          <w:sz w:val="24"/>
          <w:szCs w:val="24"/>
        </w:rPr>
        <w:t xml:space="preserve">45 dk geç kalan saat </w:t>
      </w:r>
      <w:r w:rsidRPr="00AD61DF">
        <w:rPr>
          <w:rFonts w:ascii="Times New Roman" w:hAnsi="Times New Roman"/>
          <w:b/>
          <w:sz w:val="24"/>
          <w:szCs w:val="24"/>
        </w:rPr>
        <w:t>8.20 de çaldıysa Sinan saat kaçta uyanmak istemiştir?</w:t>
      </w:r>
      <w:r>
        <w:rPr>
          <w:rFonts w:ascii="Times New Roman" w:hAnsi="Times New Roman"/>
          <w:sz w:val="24"/>
          <w:szCs w:val="24"/>
        </w:rPr>
        <w:t xml:space="preserve"> </w:t>
      </w:r>
    </w:p>
    <w:p w:rsidR="005D433A" w:rsidRDefault="005D433A" w:rsidP="00AD61DF">
      <w:pPr>
        <w:rPr>
          <w:rFonts w:ascii="Times New Roman" w:hAnsi="Times New Roman"/>
          <w:sz w:val="24"/>
          <w:szCs w:val="24"/>
        </w:rPr>
      </w:pPr>
      <w:r w:rsidRPr="00AD61DF">
        <w:rPr>
          <w:rFonts w:ascii="Times New Roman" w:hAnsi="Times New Roman"/>
          <w:sz w:val="24"/>
          <w:szCs w:val="24"/>
        </w:rPr>
        <w:t xml:space="preserve">A)7.30  </w:t>
      </w:r>
      <w:r>
        <w:rPr>
          <w:rFonts w:ascii="Times New Roman" w:hAnsi="Times New Roman"/>
          <w:sz w:val="24"/>
          <w:szCs w:val="24"/>
        </w:rPr>
        <w:t xml:space="preserve">    </w:t>
      </w:r>
      <w:r w:rsidRPr="00AD61DF">
        <w:rPr>
          <w:rFonts w:ascii="Times New Roman" w:hAnsi="Times New Roman"/>
          <w:sz w:val="24"/>
          <w:szCs w:val="24"/>
        </w:rPr>
        <w:t xml:space="preserve">B)7.35    </w:t>
      </w:r>
      <w:r>
        <w:rPr>
          <w:rFonts w:ascii="Times New Roman" w:hAnsi="Times New Roman"/>
          <w:sz w:val="24"/>
          <w:szCs w:val="24"/>
        </w:rPr>
        <w:t xml:space="preserve">  </w:t>
      </w:r>
      <w:r w:rsidRPr="00AD61DF">
        <w:rPr>
          <w:rFonts w:ascii="Times New Roman" w:hAnsi="Times New Roman"/>
          <w:sz w:val="24"/>
          <w:szCs w:val="24"/>
        </w:rPr>
        <w:t xml:space="preserve">C)8.00   </w:t>
      </w:r>
      <w:r>
        <w:rPr>
          <w:rFonts w:ascii="Times New Roman" w:hAnsi="Times New Roman"/>
          <w:sz w:val="24"/>
          <w:szCs w:val="24"/>
        </w:rPr>
        <w:t xml:space="preserve">   </w:t>
      </w:r>
      <w:r w:rsidRPr="00AD61DF">
        <w:rPr>
          <w:rFonts w:ascii="Times New Roman" w:hAnsi="Times New Roman"/>
          <w:sz w:val="24"/>
          <w:szCs w:val="24"/>
        </w:rPr>
        <w:t>D)7.25</w:t>
      </w:r>
    </w:p>
    <w:p w:rsidR="005D433A" w:rsidRPr="003F6A92" w:rsidRDefault="005D433A" w:rsidP="004936DB">
      <w:pPr>
        <w:rPr>
          <w:rFonts w:ascii="Times New Roman" w:hAnsi="Times New Roman"/>
          <w:b/>
          <w:sz w:val="24"/>
          <w:szCs w:val="24"/>
        </w:rPr>
      </w:pPr>
      <w:r>
        <w:rPr>
          <w:rFonts w:ascii="Times New Roman" w:hAnsi="Times New Roman"/>
          <w:b/>
          <w:sz w:val="24"/>
          <w:szCs w:val="24"/>
        </w:rPr>
        <w:t>11</w:t>
      </w:r>
      <w:r w:rsidRPr="003F6A92">
        <w:rPr>
          <w:rFonts w:ascii="Times New Roman" w:hAnsi="Times New Roman"/>
          <w:b/>
          <w:sz w:val="24"/>
          <w:szCs w:val="24"/>
        </w:rPr>
        <w:t>) Esra sabah 1 saat 40 dakika, öğleden sonra 1 saat 25 dakika kitap okudu. Esra toplam ne</w:t>
      </w:r>
      <w:r>
        <w:rPr>
          <w:rFonts w:ascii="Times New Roman" w:hAnsi="Times New Roman"/>
          <w:b/>
          <w:sz w:val="24"/>
          <w:szCs w:val="24"/>
        </w:rPr>
        <w:t xml:space="preserve"> kadar süre kitap okumuştur? </w:t>
      </w:r>
    </w:p>
    <w:p w:rsidR="005D433A" w:rsidRPr="004936DB" w:rsidRDefault="005D433A" w:rsidP="004936DB">
      <w:pPr>
        <w:rPr>
          <w:rFonts w:ascii="Times New Roman" w:hAnsi="Times New Roman"/>
          <w:sz w:val="24"/>
          <w:szCs w:val="24"/>
        </w:rPr>
      </w:pPr>
      <w:r>
        <w:rPr>
          <w:rFonts w:ascii="Times New Roman" w:hAnsi="Times New Roman"/>
          <w:sz w:val="24"/>
          <w:szCs w:val="24"/>
        </w:rPr>
        <w:t>A)</w:t>
      </w:r>
      <w:r w:rsidRPr="004936DB">
        <w:rPr>
          <w:rFonts w:ascii="Times New Roman" w:hAnsi="Times New Roman"/>
          <w:sz w:val="24"/>
          <w:szCs w:val="24"/>
        </w:rPr>
        <w:t>3sa 5 dk</w:t>
      </w:r>
      <w:r>
        <w:rPr>
          <w:rFonts w:ascii="Times New Roman" w:hAnsi="Times New Roman"/>
          <w:sz w:val="24"/>
          <w:szCs w:val="24"/>
        </w:rPr>
        <w:t xml:space="preserve">  </w:t>
      </w:r>
      <w:r w:rsidRPr="004936DB">
        <w:rPr>
          <w:rFonts w:ascii="Times New Roman" w:hAnsi="Times New Roman"/>
          <w:sz w:val="24"/>
          <w:szCs w:val="24"/>
        </w:rPr>
        <w:t>B) 3sa 10 dk</w:t>
      </w:r>
      <w:r>
        <w:rPr>
          <w:rFonts w:ascii="Times New Roman" w:hAnsi="Times New Roman"/>
          <w:sz w:val="24"/>
          <w:szCs w:val="24"/>
        </w:rPr>
        <w:t xml:space="preserve">  </w:t>
      </w:r>
      <w:r w:rsidRPr="004936DB">
        <w:rPr>
          <w:rFonts w:ascii="Times New Roman" w:hAnsi="Times New Roman"/>
          <w:sz w:val="24"/>
          <w:szCs w:val="24"/>
        </w:rPr>
        <w:t xml:space="preserve">C) 2sa 5 dk </w:t>
      </w:r>
      <w:r>
        <w:rPr>
          <w:rFonts w:ascii="Times New Roman" w:hAnsi="Times New Roman"/>
          <w:sz w:val="24"/>
          <w:szCs w:val="24"/>
        </w:rPr>
        <w:t xml:space="preserve"> </w:t>
      </w:r>
      <w:r w:rsidRPr="004936DB">
        <w:rPr>
          <w:rFonts w:ascii="Times New Roman" w:hAnsi="Times New Roman"/>
          <w:sz w:val="24"/>
          <w:szCs w:val="24"/>
        </w:rPr>
        <w:t>D) 2sa 10 dk</w:t>
      </w:r>
    </w:p>
    <w:p w:rsidR="005D433A" w:rsidRPr="004936DB" w:rsidRDefault="005D433A" w:rsidP="004936DB">
      <w:pPr>
        <w:rPr>
          <w:rFonts w:ascii="Times New Roman" w:hAnsi="Times New Roman"/>
          <w:sz w:val="24"/>
          <w:szCs w:val="24"/>
        </w:rPr>
      </w:pPr>
      <w:r>
        <w:rPr>
          <w:rFonts w:ascii="Times New Roman" w:hAnsi="Times New Roman"/>
          <w:b/>
          <w:sz w:val="24"/>
          <w:szCs w:val="24"/>
        </w:rPr>
        <w:t>12</w:t>
      </w:r>
      <w:r w:rsidRPr="004936DB">
        <w:rPr>
          <w:rFonts w:ascii="Times New Roman" w:hAnsi="Times New Roman"/>
          <w:b/>
          <w:sz w:val="24"/>
          <w:szCs w:val="24"/>
        </w:rPr>
        <w:t>) Zeynep Hanım yaptığı keki saat 13.45 te fırına koydu. Kek 40 dakika piştiğine göre, fırın saat kaçta kapatılmalıdır?</w:t>
      </w:r>
    </w:p>
    <w:p w:rsidR="005D433A" w:rsidRPr="004936DB" w:rsidRDefault="005D433A" w:rsidP="004936DB">
      <w:pPr>
        <w:rPr>
          <w:rFonts w:ascii="Times New Roman" w:hAnsi="Times New Roman"/>
          <w:sz w:val="24"/>
          <w:szCs w:val="24"/>
        </w:rPr>
      </w:pPr>
      <w:r>
        <w:rPr>
          <w:rFonts w:ascii="Times New Roman" w:hAnsi="Times New Roman"/>
          <w:sz w:val="24"/>
          <w:szCs w:val="24"/>
        </w:rPr>
        <w:t>A</w:t>
      </w:r>
      <w:r w:rsidRPr="004936DB">
        <w:rPr>
          <w:rFonts w:ascii="Times New Roman" w:hAnsi="Times New Roman"/>
          <w:sz w:val="24"/>
          <w:szCs w:val="24"/>
        </w:rPr>
        <w:t>)13.50   B)14.05    C) 14.15   D)14.25</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r>
        <w:rPr>
          <w:rFonts w:ascii="Times New Roman" w:hAnsi="Times New Roman"/>
          <w:b/>
          <w:sz w:val="24"/>
          <w:szCs w:val="24"/>
          <w:u w:val="single"/>
        </w:rPr>
        <w:t>CEVAP ANAHTARI</w:t>
      </w:r>
    </w:p>
    <w:p w:rsidR="005D433A" w:rsidRPr="00B33D05" w:rsidRDefault="005D433A" w:rsidP="009848A2">
      <w:pPr>
        <w:rPr>
          <w:rFonts w:ascii="Times New Roman" w:hAnsi="Times New Roman"/>
          <w:b/>
          <w:sz w:val="24"/>
          <w:szCs w:val="24"/>
        </w:rPr>
      </w:pPr>
      <w:r w:rsidRPr="00B33D05">
        <w:rPr>
          <w:rFonts w:ascii="Times New Roman" w:hAnsi="Times New Roman"/>
          <w:b/>
          <w:sz w:val="24"/>
          <w:szCs w:val="24"/>
        </w:rPr>
        <w:t>1)</w:t>
      </w:r>
      <w:r>
        <w:rPr>
          <w:rFonts w:ascii="Times New Roman" w:hAnsi="Times New Roman"/>
          <w:b/>
          <w:sz w:val="24"/>
          <w:szCs w:val="24"/>
        </w:rPr>
        <w:t xml:space="preserve"> </w:t>
      </w:r>
      <w:r w:rsidRPr="00B33D05">
        <w:rPr>
          <w:rFonts w:ascii="Times New Roman" w:hAnsi="Times New Roman"/>
          <w:b/>
          <w:sz w:val="24"/>
          <w:szCs w:val="24"/>
        </w:rPr>
        <w:t>C</w:t>
      </w:r>
      <w:r>
        <w:rPr>
          <w:rFonts w:ascii="Times New Roman" w:hAnsi="Times New Roman"/>
          <w:b/>
          <w:sz w:val="24"/>
          <w:szCs w:val="24"/>
        </w:rPr>
        <w:t xml:space="preserve">                 5)B                    9)D</w:t>
      </w:r>
    </w:p>
    <w:p w:rsidR="005D433A" w:rsidRPr="00B33D05" w:rsidRDefault="005D433A" w:rsidP="009848A2">
      <w:pPr>
        <w:rPr>
          <w:rFonts w:ascii="Times New Roman" w:hAnsi="Times New Roman"/>
          <w:b/>
          <w:sz w:val="24"/>
          <w:szCs w:val="24"/>
        </w:rPr>
      </w:pPr>
      <w:r w:rsidRPr="00B33D05">
        <w:rPr>
          <w:rFonts w:ascii="Times New Roman" w:hAnsi="Times New Roman"/>
          <w:b/>
          <w:sz w:val="24"/>
          <w:szCs w:val="24"/>
        </w:rPr>
        <w:t>2)</w:t>
      </w:r>
      <w:r>
        <w:rPr>
          <w:rFonts w:ascii="Times New Roman" w:hAnsi="Times New Roman"/>
          <w:b/>
          <w:sz w:val="24"/>
          <w:szCs w:val="24"/>
        </w:rPr>
        <w:t xml:space="preserve"> D                 6)A                   10)B</w:t>
      </w:r>
    </w:p>
    <w:p w:rsidR="005D433A" w:rsidRPr="00B33D05" w:rsidRDefault="005D433A" w:rsidP="009848A2">
      <w:pPr>
        <w:rPr>
          <w:rFonts w:ascii="Times New Roman" w:hAnsi="Times New Roman"/>
          <w:b/>
          <w:sz w:val="24"/>
          <w:szCs w:val="24"/>
        </w:rPr>
      </w:pPr>
      <w:r w:rsidRPr="00B33D05">
        <w:rPr>
          <w:rFonts w:ascii="Times New Roman" w:hAnsi="Times New Roman"/>
          <w:b/>
          <w:sz w:val="24"/>
          <w:szCs w:val="24"/>
        </w:rPr>
        <w:t>3)</w:t>
      </w:r>
      <w:r>
        <w:rPr>
          <w:rFonts w:ascii="Times New Roman" w:hAnsi="Times New Roman"/>
          <w:b/>
          <w:sz w:val="24"/>
          <w:szCs w:val="24"/>
        </w:rPr>
        <w:t xml:space="preserve"> B                 7)A                   11)A</w:t>
      </w:r>
    </w:p>
    <w:p w:rsidR="005D433A" w:rsidRPr="00B33D05" w:rsidRDefault="005D433A" w:rsidP="009848A2">
      <w:pPr>
        <w:rPr>
          <w:rFonts w:ascii="Times New Roman" w:hAnsi="Times New Roman"/>
          <w:b/>
          <w:sz w:val="24"/>
          <w:szCs w:val="24"/>
        </w:rPr>
      </w:pPr>
      <w:r w:rsidRPr="00B33D05">
        <w:rPr>
          <w:rFonts w:ascii="Times New Roman" w:hAnsi="Times New Roman"/>
          <w:b/>
          <w:sz w:val="24"/>
          <w:szCs w:val="24"/>
        </w:rPr>
        <w:t>4)</w:t>
      </w:r>
      <w:r>
        <w:rPr>
          <w:rFonts w:ascii="Times New Roman" w:hAnsi="Times New Roman"/>
          <w:b/>
          <w:sz w:val="24"/>
          <w:szCs w:val="24"/>
        </w:rPr>
        <w:t xml:space="preserve"> B                 8)C                   12)D</w:t>
      </w:r>
    </w:p>
    <w:p w:rsidR="005D433A" w:rsidRDefault="005D433A" w:rsidP="009848A2">
      <w:pPr>
        <w:rPr>
          <w:rFonts w:ascii="Times New Roman" w:hAnsi="Times New Roman"/>
          <w:b/>
          <w:sz w:val="24"/>
          <w:szCs w:val="24"/>
          <w:u w:val="single"/>
        </w:rPr>
      </w:pPr>
      <w:r w:rsidRPr="00BF3636">
        <w:rPr>
          <w:rFonts w:ascii="Times New Roman" w:hAnsi="Times New Roman"/>
          <w:b/>
          <w:sz w:val="24"/>
          <w:szCs w:val="24"/>
          <w:u w:val="single"/>
        </w:rPr>
        <w:t>VERİ TOPLAMA- TABLO VE GRAFİKLER</w:t>
      </w:r>
    </w:p>
    <w:p w:rsidR="005D433A" w:rsidRPr="003704D5" w:rsidRDefault="005D433A" w:rsidP="003704D5">
      <w:pPr>
        <w:rPr>
          <w:rFonts w:ascii="Times New Roman" w:hAnsi="Times New Roman"/>
          <w:b/>
          <w:sz w:val="24"/>
          <w:szCs w:val="24"/>
        </w:rPr>
      </w:pPr>
      <w:r w:rsidRPr="00A049D8">
        <w:rPr>
          <w:rFonts w:ascii="Times New Roman" w:hAnsi="Times New Roman"/>
          <w:b/>
          <w:sz w:val="24"/>
          <w:szCs w:val="24"/>
        </w:rPr>
        <w:t>1)</w:t>
      </w:r>
      <w:r w:rsidRPr="003704D5">
        <w:rPr>
          <w:rFonts w:ascii="Times New Roman" w:hAnsi="Times New Roman"/>
          <w:b/>
          <w:sz w:val="24"/>
          <w:szCs w:val="24"/>
        </w:rPr>
        <w:t xml:space="preserve">Okulun temizlik kulübü öğrencileri okulda temizlik konulu bir anket hazırlamışlardır. Ankette hangi sorunun sorulması doğru olmaz? </w:t>
      </w:r>
    </w:p>
    <w:p w:rsidR="005D433A" w:rsidRPr="003704D5" w:rsidRDefault="005D433A" w:rsidP="003704D5">
      <w:pPr>
        <w:rPr>
          <w:rFonts w:ascii="Times New Roman" w:hAnsi="Times New Roman"/>
          <w:sz w:val="24"/>
          <w:szCs w:val="24"/>
        </w:rPr>
      </w:pPr>
      <w:r w:rsidRPr="003704D5">
        <w:rPr>
          <w:rFonts w:ascii="Times New Roman" w:hAnsi="Times New Roman"/>
          <w:sz w:val="24"/>
          <w:szCs w:val="24"/>
        </w:rPr>
        <w:t xml:space="preserve">    A.) Okul kaç yılında inşa edilmiştir?</w:t>
      </w:r>
    </w:p>
    <w:p w:rsidR="005D433A" w:rsidRPr="003704D5" w:rsidRDefault="005D433A" w:rsidP="003704D5">
      <w:pPr>
        <w:rPr>
          <w:rFonts w:ascii="Times New Roman" w:hAnsi="Times New Roman"/>
          <w:sz w:val="24"/>
          <w:szCs w:val="24"/>
        </w:rPr>
      </w:pPr>
      <w:r w:rsidRPr="003704D5">
        <w:rPr>
          <w:rFonts w:ascii="Times New Roman" w:hAnsi="Times New Roman"/>
          <w:sz w:val="24"/>
          <w:szCs w:val="24"/>
        </w:rPr>
        <w:t xml:space="preserve">    B.) Okul temizliğinde hangi maddeler kullanılmaktadır?</w:t>
      </w:r>
    </w:p>
    <w:p w:rsidR="005D433A" w:rsidRPr="003704D5" w:rsidRDefault="005D433A" w:rsidP="003704D5">
      <w:pPr>
        <w:rPr>
          <w:rFonts w:ascii="Times New Roman" w:hAnsi="Times New Roman"/>
          <w:sz w:val="24"/>
          <w:szCs w:val="24"/>
        </w:rPr>
      </w:pPr>
      <w:r w:rsidRPr="003704D5">
        <w:rPr>
          <w:rFonts w:ascii="Times New Roman" w:hAnsi="Times New Roman"/>
          <w:sz w:val="24"/>
          <w:szCs w:val="24"/>
        </w:rPr>
        <w:t xml:space="preserve">    C.) Okul haftada kaç kez temizlenmektedir?</w:t>
      </w:r>
    </w:p>
    <w:p w:rsidR="005D433A" w:rsidRPr="003704D5" w:rsidRDefault="005D433A" w:rsidP="003704D5">
      <w:pPr>
        <w:rPr>
          <w:rFonts w:ascii="Times New Roman" w:hAnsi="Times New Roman"/>
          <w:sz w:val="24"/>
          <w:szCs w:val="24"/>
        </w:rPr>
      </w:pPr>
      <w:r w:rsidRPr="003704D5">
        <w:rPr>
          <w:rFonts w:ascii="Times New Roman" w:hAnsi="Times New Roman"/>
          <w:sz w:val="24"/>
          <w:szCs w:val="24"/>
        </w:rPr>
        <w:t xml:space="preserve">    D.)Okul t</w:t>
      </w:r>
      <w:r>
        <w:rPr>
          <w:rFonts w:ascii="Times New Roman" w:hAnsi="Times New Roman"/>
          <w:sz w:val="24"/>
          <w:szCs w:val="24"/>
        </w:rPr>
        <w:t>emizliği özel şirket tarafından mı yapılmaktadır?</w:t>
      </w:r>
    </w:p>
    <w:p w:rsidR="005D433A" w:rsidRDefault="005D433A" w:rsidP="009848A2">
      <w:pPr>
        <w:rPr>
          <w:rFonts w:ascii="Times New Roman" w:hAnsi="Times New Roman"/>
          <w:b/>
          <w:sz w:val="24"/>
          <w:szCs w:val="24"/>
          <w:u w:val="single"/>
        </w:rPr>
      </w:pPr>
    </w:p>
    <w:p w:rsidR="005D433A" w:rsidRPr="003704D5" w:rsidRDefault="005D433A" w:rsidP="009848A2">
      <w:pPr>
        <w:rPr>
          <w:rFonts w:ascii="Times New Roman" w:hAnsi="Times New Roman"/>
          <w:b/>
          <w:sz w:val="24"/>
          <w:szCs w:val="24"/>
        </w:rPr>
      </w:pPr>
      <w:r>
        <w:rPr>
          <w:noProof/>
          <w:lang w:eastAsia="tr-TR"/>
        </w:rPr>
        <w:pict>
          <v:shape id="Resim 31" o:spid="_x0000_s1043" type="#_x0000_t75" style="position:absolute;margin-left:18pt;margin-top:1.05pt;width:261pt;height:180pt;z-index:251650048;visibility:visible">
            <v:imagedata r:id="rId32" o:title=""/>
          </v:shape>
        </w:pict>
      </w:r>
      <w:r w:rsidRPr="003704D5">
        <w:rPr>
          <w:rFonts w:ascii="Times New Roman" w:hAnsi="Times New Roman"/>
          <w:b/>
          <w:sz w:val="24"/>
          <w:szCs w:val="24"/>
        </w:rPr>
        <w:t>2)</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r>
        <w:rPr>
          <w:noProof/>
          <w:lang w:eastAsia="tr-TR"/>
        </w:rPr>
        <w:pict>
          <v:shape id="Resim 37" o:spid="_x0000_s1044" type="#_x0000_t75" style="position:absolute;margin-left:63pt;margin-top:22.8pt;width:210.75pt;height:337.95pt;z-index:251656192;visibility:visible">
            <v:imagedata r:id="rId33" o:title=""/>
          </v:shape>
        </w:pict>
      </w:r>
    </w:p>
    <w:p w:rsidR="005D433A" w:rsidRPr="00A97937" w:rsidRDefault="005D433A" w:rsidP="009848A2">
      <w:pPr>
        <w:rPr>
          <w:rFonts w:ascii="Times New Roman" w:hAnsi="Times New Roman"/>
          <w:sz w:val="24"/>
          <w:szCs w:val="24"/>
        </w:rPr>
      </w:pPr>
      <w:r>
        <w:rPr>
          <w:rFonts w:ascii="Times New Roman" w:hAnsi="Times New Roman"/>
          <w:b/>
          <w:sz w:val="24"/>
          <w:szCs w:val="24"/>
        </w:rPr>
        <w:t>3</w:t>
      </w:r>
      <w:r w:rsidRPr="00A97937">
        <w:rPr>
          <w:rFonts w:ascii="Times New Roman" w:hAnsi="Times New Roman"/>
          <w:b/>
          <w:sz w:val="24"/>
          <w:szCs w:val="24"/>
        </w:rPr>
        <w:t>)</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Pr="00A07486" w:rsidRDefault="005D433A" w:rsidP="009848A2">
      <w:pPr>
        <w:rPr>
          <w:rFonts w:ascii="Times New Roman" w:hAnsi="Times New Roman"/>
          <w:b/>
          <w:sz w:val="24"/>
          <w:szCs w:val="24"/>
        </w:rPr>
      </w:pPr>
      <w:r>
        <w:rPr>
          <w:noProof/>
          <w:lang w:eastAsia="tr-TR"/>
        </w:rPr>
        <w:pict>
          <v:shape id="_x0000_s1045" type="#_x0000_t75" style="position:absolute;margin-left:49.5pt;margin-top:-6.65pt;width:283.5pt;height:357.65pt;z-index:251657216;visibility:visible">
            <v:imagedata r:id="rId34" o:title=""/>
          </v:shape>
        </w:pict>
      </w:r>
      <w:r>
        <w:rPr>
          <w:rFonts w:ascii="Times New Roman" w:hAnsi="Times New Roman"/>
          <w:b/>
          <w:sz w:val="24"/>
          <w:szCs w:val="24"/>
        </w:rPr>
        <w:t>4</w:t>
      </w:r>
      <w:r w:rsidRPr="00A07486">
        <w:rPr>
          <w:rFonts w:ascii="Times New Roman" w:hAnsi="Times New Roman"/>
          <w:b/>
          <w:sz w:val="24"/>
          <w:szCs w:val="24"/>
        </w:rPr>
        <w:t>)</w:t>
      </w:r>
      <w:r>
        <w:rPr>
          <w:rFonts w:ascii="Times New Roman" w:hAnsi="Times New Roman"/>
          <w:b/>
          <w:sz w:val="24"/>
          <w:szCs w:val="24"/>
        </w:rPr>
        <w:t xml:space="preserve">  </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rPr>
      </w:pPr>
      <w:r>
        <w:rPr>
          <w:noProof/>
          <w:lang w:eastAsia="tr-TR"/>
        </w:rPr>
        <w:pict>
          <v:shape id="_x0000_s1046" type="#_x0000_t75" style="position:absolute;margin-left:45.75pt;margin-top:22.1pt;width:209.05pt;height:243.8pt;z-index:251666432;visibility:visible">
            <v:imagedata r:id="rId35" o:title=""/>
          </v:shape>
        </w:pict>
      </w:r>
      <w:r w:rsidRPr="009367BA">
        <w:rPr>
          <w:rFonts w:ascii="Times New Roman" w:hAnsi="Times New Roman"/>
          <w:b/>
          <w:sz w:val="24"/>
          <w:szCs w:val="24"/>
        </w:rPr>
        <w:t>5)</w:t>
      </w:r>
    </w:p>
    <w:p w:rsidR="005D433A" w:rsidRDefault="005D433A" w:rsidP="009848A2">
      <w:pPr>
        <w:rPr>
          <w:rFonts w:ascii="Times New Roman" w:hAnsi="Times New Roman"/>
          <w:b/>
          <w:sz w:val="24"/>
          <w:szCs w:val="24"/>
        </w:rPr>
      </w:pPr>
    </w:p>
    <w:p w:rsidR="005D433A" w:rsidRDefault="005D433A" w:rsidP="009848A2">
      <w:pPr>
        <w:rPr>
          <w:rFonts w:ascii="Times New Roman" w:hAnsi="Times New Roman"/>
          <w:b/>
          <w:sz w:val="24"/>
          <w:szCs w:val="24"/>
        </w:rPr>
      </w:pPr>
    </w:p>
    <w:p w:rsidR="005D433A" w:rsidRDefault="005D433A" w:rsidP="009848A2">
      <w:pPr>
        <w:rPr>
          <w:rFonts w:ascii="Times New Roman" w:hAnsi="Times New Roman"/>
          <w:b/>
          <w:sz w:val="24"/>
          <w:szCs w:val="24"/>
        </w:rPr>
      </w:pPr>
    </w:p>
    <w:p w:rsidR="005D433A" w:rsidRDefault="005D433A" w:rsidP="009848A2">
      <w:pPr>
        <w:rPr>
          <w:rFonts w:ascii="Times New Roman" w:hAnsi="Times New Roman"/>
          <w:b/>
          <w:sz w:val="24"/>
          <w:szCs w:val="24"/>
        </w:rPr>
      </w:pPr>
    </w:p>
    <w:p w:rsidR="005D433A" w:rsidRPr="009367BA" w:rsidRDefault="005D433A" w:rsidP="009848A2">
      <w:pPr>
        <w:rPr>
          <w:rFonts w:ascii="Times New Roman" w:hAnsi="Times New Roman"/>
          <w:b/>
          <w:sz w:val="24"/>
          <w:szCs w:val="24"/>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r>
        <w:rPr>
          <w:rFonts w:ascii="Times New Roman" w:hAnsi="Times New Roman"/>
          <w:b/>
          <w:sz w:val="24"/>
          <w:szCs w:val="24"/>
          <w:u w:val="single"/>
        </w:rPr>
        <w:t>CEVAP ANAHTARI</w:t>
      </w:r>
    </w:p>
    <w:p w:rsidR="005D433A" w:rsidRPr="00696A83" w:rsidRDefault="005D433A" w:rsidP="009848A2">
      <w:pPr>
        <w:rPr>
          <w:rFonts w:ascii="Times New Roman" w:hAnsi="Times New Roman"/>
          <w:b/>
          <w:sz w:val="24"/>
          <w:szCs w:val="24"/>
        </w:rPr>
      </w:pPr>
      <w:r>
        <w:rPr>
          <w:rFonts w:ascii="Times New Roman" w:hAnsi="Times New Roman"/>
          <w:b/>
          <w:sz w:val="24"/>
          <w:szCs w:val="24"/>
        </w:rPr>
        <w:t>1)A         2)C         3)A         4)A           5)D</w:t>
      </w:r>
    </w:p>
    <w:p w:rsidR="005D433A" w:rsidRDefault="005D433A" w:rsidP="009848A2">
      <w:pPr>
        <w:rPr>
          <w:rFonts w:ascii="Times New Roman" w:hAnsi="Times New Roman"/>
          <w:b/>
          <w:sz w:val="24"/>
          <w:szCs w:val="24"/>
          <w:u w:val="single"/>
        </w:rPr>
      </w:pPr>
      <w:r w:rsidRPr="00BF3636">
        <w:rPr>
          <w:rFonts w:ascii="Times New Roman" w:hAnsi="Times New Roman"/>
          <w:b/>
          <w:sz w:val="24"/>
          <w:szCs w:val="24"/>
          <w:u w:val="single"/>
        </w:rPr>
        <w:t>KESİRLER</w:t>
      </w:r>
    </w:p>
    <w:p w:rsidR="005D433A" w:rsidRDefault="005D433A" w:rsidP="009848A2">
      <w:pPr>
        <w:rPr>
          <w:rFonts w:ascii="Times New Roman" w:hAnsi="Times New Roman"/>
          <w:b/>
          <w:sz w:val="24"/>
          <w:szCs w:val="24"/>
          <w:u w:val="single"/>
        </w:rPr>
      </w:pPr>
      <w:r w:rsidRPr="00A94643">
        <w:rPr>
          <w:rFonts w:ascii="Times New Roman" w:hAnsi="Times New Roman"/>
          <w:b/>
          <w:sz w:val="24"/>
          <w:szCs w:val="24"/>
          <w:u w:val="single"/>
        </w:rPr>
        <w:t>Kesirler</w:t>
      </w:r>
    </w:p>
    <w:p w:rsidR="005D433A" w:rsidRPr="00CC2010" w:rsidRDefault="005D433A" w:rsidP="00CC2010">
      <w:pPr>
        <w:tabs>
          <w:tab w:val="left" w:pos="5385"/>
        </w:tabs>
        <w:spacing w:after="0" w:line="240" w:lineRule="auto"/>
        <w:ind w:right="941"/>
        <w:rPr>
          <w:rFonts w:ascii="Times New Roman" w:hAnsi="Times New Roman"/>
          <w:sz w:val="24"/>
          <w:szCs w:val="24"/>
          <w:lang w:eastAsia="tr-TR"/>
        </w:rPr>
      </w:pPr>
      <w:r>
        <w:rPr>
          <w:rFonts w:ascii="Times New Roman" w:hAnsi="Times New Roman"/>
          <w:b/>
          <w:sz w:val="24"/>
          <w:szCs w:val="24"/>
          <w:lang w:eastAsia="tr-TR"/>
        </w:rPr>
        <w:t>1</w:t>
      </w:r>
      <w:r w:rsidRPr="00CC2010">
        <w:rPr>
          <w:rFonts w:ascii="Times New Roman" w:hAnsi="Times New Roman"/>
          <w:b/>
          <w:sz w:val="24"/>
          <w:szCs w:val="24"/>
          <w:lang w:eastAsia="tr-TR"/>
        </w:rPr>
        <w:t>)</w:t>
      </w:r>
      <w:r w:rsidRPr="00CC2010">
        <w:rPr>
          <w:rFonts w:ascii="Times New Roman" w:hAnsi="Times New Roman"/>
          <w:sz w:val="24"/>
          <w:szCs w:val="24"/>
          <w:lang w:eastAsia="tr-TR"/>
        </w:rPr>
        <w:t>Aşağıdaki şeklin boyalı kısmına karşılık gelen kesir aşağıdakilerden hangisidir</w:t>
      </w:r>
      <w:r>
        <w:rPr>
          <w:rFonts w:ascii="Times New Roman" w:hAnsi="Times New Roman"/>
          <w:sz w:val="24"/>
          <w:szCs w:val="24"/>
          <w:lang w:eastAsia="tr-TR"/>
        </w:rPr>
        <w:t xml:space="preserve">? </w:t>
      </w:r>
    </w:p>
    <w:p w:rsidR="005D433A" w:rsidRPr="00CC2010" w:rsidRDefault="005D433A" w:rsidP="00CC2010">
      <w:pPr>
        <w:spacing w:after="0" w:line="240" w:lineRule="auto"/>
        <w:rPr>
          <w:rFonts w:ascii="Times New Roman" w:hAnsi="Times New Roman"/>
          <w:sz w:val="24"/>
          <w:szCs w:val="24"/>
          <w:lang w:eastAsia="tr-TR"/>
        </w:rPr>
      </w:pPr>
      <w:r>
        <w:rPr>
          <w:noProof/>
          <w:lang w:eastAsia="tr-TR"/>
        </w:rPr>
        <w:pict>
          <v:group id="Grup 5" o:spid="_x0000_s1047" style="position:absolute;margin-left:49.95pt;margin-top:9.85pt;width:108pt;height:36pt;z-index:-251675648" coordorigin="2460,6690" coordsize="21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">
            <v:rect id="Rectangle 4" o:spid="_x0000_s1048" style="position:absolute;left:2460;top:669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5YsMA&#10;AADaAAAADwAAAGRycy9kb3ducmV2LnhtbESPT4vCMBTE74LfIbyFvciauoJINcriHxAPglpYj4/m&#10;2Rabl5JErX76zYLgcZiZ3zDTeWtqcSPnK8sKBv0EBHFudcWFguy4/hqD8AFZY22ZFDzIw3zW7Uwx&#10;1fbOe7odQiEihH2KCsoQmlRKn5dk0PdtQxy9s3UGQ5SukNrhPcJNLb+TZCQNVhwXSmxoUVJ+OVyN&#10;guZ3gWa1k2HrHsPn6Zrtlsukp9TnR/szARGoDe/wq73RCkbwfyXe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25YsMAAADaAAAADwAAAAAAAAAAAAAAAACYAgAAZHJzL2Rv&#10;d25yZXYueG1sUEsFBgAAAAAEAAQA9QAAAIgDAAAAAA==&#10;" strokeweight="1.5pt"/>
            <v:rect id="Rectangle 5" o:spid="_x0000_s1049" style="position:absolute;left:2460;top:705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c+cMA&#10;AADaAAAADwAAAGRycy9kb3ducmV2LnhtbESPT4vCMBTE7wt+h/AEL6KpCipdo4i6sHgQ/AO7x0fz&#10;ti02LyWJWv30RhD2OMzMb5jZojGVuJLzpWUFg34CgjizuuRcwen41ZuC8AFZY2WZFNzJw2Le+phh&#10;qu2N93Q9hFxECPsUFRQh1KmUPivIoO/bmjh6f9YZDFG6XGqHtwg3lRwmyVgaLDkuFFjTqqDsfLgY&#10;BfXPCs1mJ8PW3UeP38tpt14nXaU67Wb5CSJQE/7D7/a3VjCB15V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Ec+cMAAADaAAAADwAAAAAAAAAAAAAAAACYAgAAZHJzL2Rv&#10;d25yZXYueG1sUEsFBgAAAAAEAAQA9QAAAIgDAAAAAA==&#10;" strokeweight="1.5pt"/>
            <v:rect id="Rectangle 6" o:spid="_x0000_s1050" style="position:absolute;left:2820;top:669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tHMMA&#10;AADaAAAADwAAAGRycy9kb3ducmV2LnhtbESPQUvDQBSE70L/w/IK3uymCkFjt6UURAterBY8PrLP&#10;bJrs27D7msZ/7wqCx2FmvmFWm8n3aqSY2sAGlosCFHEdbMuNgY/3p5t7UEmQLfaBycA3JdisZ1cr&#10;rGy48BuNB2lUhnCq0IATGSqtU+3IY1qEgTh7XyF6lCxjo23ES4b7Xt8WRak9tpwXHA60c1R3h7M3&#10;sO9e2648P8t+PIq7i/F4+ix7Y67n0/YRlNAk/+G/9os18AC/V/IN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gtHMMAAADaAAAADwAAAAAAAAAAAAAAAACYAgAAZHJzL2Rv&#10;d25yZXYueG1sUEsFBgAAAAAEAAQA9QAAAIgDAAAAAA==&#10;" fillcolor="#969696" strokeweight="1.5pt"/>
            <v:rect id="Rectangle 7" o:spid="_x0000_s1051" style="position:absolute;left:2820;top:705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4bcUA&#10;AADbAAAADwAAAGRycy9kb3ducmV2LnhtbESPQWsCQQyF7wX/wxDBS6mztlBkdZSiFsSDUBXsMezE&#10;3aU7mWVm1NVf3xwEbwnv5b0v03nnGnWhEGvPBkbDDBRx4W3NpYHD/vttDComZIuNZzJwowjzWe9l&#10;irn1V/6hyy6VSkI45migSqnNtY5FRQ7j0LfEop18cJhkDaW2Aa8S7hr9nmWf2mHN0lBhS4uKir/d&#10;2Rlojwt0q61Om3D7uP+eD9vlMns1ZtDvviagEnXpaX5cr63gC738IgPo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fhtxQAAANsAAAAPAAAAAAAAAAAAAAAAAJgCAABkcnMv&#10;ZG93bnJldi54bWxQSwUGAAAAAAQABAD1AAAAigMAAAAA&#10;" strokeweight="1.5pt"/>
            <v:rect id="Rectangle 8" o:spid="_x0000_s1052" style="position:absolute;left:3180;top:669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d9sMA&#10;AADbAAAADwAAAGRycy9kb3ducmV2LnhtbERPTWvCQBC9F/oflil4Kc1GC0ViVilaQTwI1UA9Dtlp&#10;EpqdDbtrEv313ULB2zze5+Sr0bSiJ+cbywqmSQqCuLS64UpBcdq+zEH4gKyxtUwKruRhtXx8yDHT&#10;duBP6o+hEjGEfYYK6hC6TEpf1mTQJ7Yjjty3dQZDhK6S2uEQw00rZ2n6Jg02HBtq7GhdU/lzvBgF&#10;3dcazcdBhr27vt7Ol+Kw2aTPSk2exvcFiEBjuIv/3Tsd50/h75d4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Vd9sMAAADbAAAADwAAAAAAAAAAAAAAAACYAgAAZHJzL2Rv&#10;d25yZXYueG1sUEsFBgAAAAAEAAQA9QAAAIgDAAAAAA==&#10;" strokeweight="1.5pt"/>
            <v:rect id="Rectangle 9" o:spid="_x0000_s1053" style="position:absolute;left:3180;top:705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DgcEA&#10;AADbAAAADwAAAGRycy9kb3ducmV2LnhtbERPS4vCMBC+C/6HMIIX0VQFka5RRHdBPAg+wD0OzdgW&#10;m0lJolZ/vVlY8DYf33Nmi8ZU4k7Ol5YVDAcJCOLM6pJzBafjT38KwgdkjZVlUvAkD4t5uzXDVNsH&#10;7+l+CLmIIexTVFCEUKdS+qwgg35ga+LIXawzGCJ0udQOHzHcVHKUJBNpsOTYUGBNq4Ky6+FmFNTn&#10;FZrvnQxb9xy/fm+n3Xqd9JTqdprlF4hATfiI/90bHeeP4O+XeI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w4HBAAAA2wAAAA8AAAAAAAAAAAAAAAAAmAIAAGRycy9kb3du&#10;cmV2LnhtbFBLBQYAAAAABAAEAPUAAACGAwAAAAA=&#10;" strokeweight="1.5pt"/>
            <v:rect id="Rectangle 10" o:spid="_x0000_s1054" style="position:absolute;left:3540;top:669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dbM8EA&#10;AADbAAAADwAAAGRycy9kb3ducmV2LnhtbERPTUvDQBC9C/0PyxS82U0Vg8RuSymIFrxYLXgcsmM2&#10;TXY27E7T+O9dQfA2j/c5q83kezVSTG1gA8tFAYq4DrblxsDH+9PNA6gkyBb7wGTgmxJs1rOrFVY2&#10;XPiNxoM0KodwqtCAExkqrVPtyGNahIE4c18hepQMY6NtxEsO972+LYpSe2w5NzgcaOeo7g5nb2Df&#10;vbZdeX6W/XgUdxfj8fRZ9sZcz6ftIyihSf7Ff+4Xm+ffw+8v+QC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HWzPBAAAA2wAAAA8AAAAAAAAAAAAAAAAAmAIAAGRycy9kb3du&#10;cmV2LnhtbFBLBQYAAAAABAAEAPUAAACGAwAAAAA=&#10;" fillcolor="#969696" strokeweight="1.5pt"/>
            <v:rect id="Rectangle 11" o:spid="_x0000_s1055" style="position:absolute;left:3540;top:705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FRMEA&#10;AADbAAAADwAAAGRycy9kb3ducmV2LnhtbERPTUvDQBC9C/0Pywje7EaFIGm3pRSKFrxYW+hxyI7Z&#10;mOxs2J2m8d+7guBtHu9zluvJ92qkmNrABh7mBSjiOtiWGwPHj939M6gkyBb7wGTgmxKsV7ObJVY2&#10;XPmdxoM0KodwqtCAExkqrVPtyGOah4E4c58hepQMY6NtxGsO971+LIpSe2w5NzgcaOuo7g4Xb2Df&#10;vbVdeXmR/XgS9xTj6etc9sbc3U6bBSihSf7Ff+5Xm+eX8PtLPkC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VxUTBAAAA2wAAAA8AAAAAAAAAAAAAAAAAmAIAAGRycy9kb3du&#10;cmV2LnhtbFBLBQYAAAAABAAEAPUAAACGAwAAAAA=&#10;" fillcolor="#969696" strokeweight="1.5pt"/>
            <v:rect id="Rectangle 12" o:spid="_x0000_s1056" style="position:absolute;left:3900;top:669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gGcMA&#10;AADbAAAADwAAAGRycy9kb3ducmV2LnhtbERPTWvCQBC9C/6HZQq9SN20hbZEVxGtID0IpgE9Dtkx&#10;Cc3Oht1NjP313YLgbR7vc+bLwTSiJ+drywqepwkI4sLqmksF+ff26QOED8gaG8uk4EoelovxaI6p&#10;thc+UJ+FUsQQ9ikqqEJoUyl9UZFBP7UtceTO1hkMEbpSaoeXGG4a+ZIkb9JgzbGhwpbWFRU/WWcU&#10;tMc1ms+9DF/u+vp76vL9ZpNMlHp8GFYzEIGGcBff3Dsd57/D/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BgGcMAAADbAAAADwAAAAAAAAAAAAAAAACYAgAAZHJzL2Rv&#10;d25yZXYueG1sUEsFBgAAAAAEAAQA9QAAAIgDAAAAAA==&#10;" strokeweight="1.5pt"/>
            <v:rect id="Rectangle 13" o:spid="_x0000_s1057" style="position:absolute;left:3900;top:705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0rcMA&#10;AADbAAAADwAAAGRycy9kb3ducmV2LnhtbESPQUvEQAyF74L/YYjgzZ2qUKTu7CKC6IIXVxc8hk7s&#10;1HYyZSbbrf/eHARvCe/lvS/r7RJHM1MufWIH16sKDHGbfM+dg4/3p6s7MEWQPY6JycEPFdhuzs/W&#10;2Ph04jea99IZDeHSoIMgMjXWljZQxLJKE7FqXylHFF1zZ33Gk4bH0d5UVW0j9qwNASd6DNQO+2N0&#10;sBte+6E+PstuPki4zfnw/VmPzl1eLA/3YIQW+Tf/Xb94xVdY/UUHs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b0rcMAAADbAAAADwAAAAAAAAAAAAAAAACYAgAAZHJzL2Rv&#10;d25yZXYueG1sUEsFBgAAAAAEAAQA9QAAAIgDAAAAAA==&#10;" fillcolor="#969696" strokeweight="1.5pt"/>
            <v:rect id="Rectangle 14" o:spid="_x0000_s1058" style="position:absolute;left:4260;top:669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R8MMA&#10;AADbAAAADwAAAGRycy9kb3ducmV2LnhtbERPTWvCQBC9C/6HZQq9SN20hdJGVxGtID0IpgE9Dtkx&#10;Cc3Oht1NjP313YLgbR7vc+bLwTSiJ+drywqepwkI4sLqmksF+ff26R2ED8gaG8uk4EoelovxaI6p&#10;thc+UJ+FUsQQ9ikqqEJoUyl9UZFBP7UtceTO1hkMEbpSaoeXGG4a+ZIkb9JgzbGhwpbWFRU/WWcU&#10;tMc1ms+9DF/u+vp76vL9ZpNMlHp8GFYzEIGGcBff3Dsd53/A/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NR8MMAAADbAAAADwAAAAAAAAAAAAAAAACYAgAAZHJzL2Rv&#10;d25yZXYueG1sUEsFBgAAAAAEAAQA9QAAAIgDAAAAAA==&#10;" strokeweight="1.5pt"/>
            <v:rect id="Rectangle 15" o:spid="_x0000_s1059" style="position:absolute;left:4260;top:705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XjcMA&#10;AADbAAAADwAAAGRycy9kb3ducmV2LnhtbESPQUvDQBSE74L/YXlCb3bTFoLEbosIYgterC14fGSf&#10;2Zjs27D7mqb/3hUEj8PMfMOst5Pv1UgxtYENLOYFKOI62JYbA8ePl/sHUEmQLfaBycCVEmw3tzdr&#10;rGy48DuNB2lUhnCq0IATGSqtU+3IY5qHgTh7XyF6lCxjo23ES4b7Xi+LotQeW84LDgd6dlR3h7M3&#10;sO/e2q48v8p+PIlbxXj6/ix7Y2Z309MjKKFJ/sN/7Z01sFzA75f8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CXjcMAAADbAAAADwAAAAAAAAAAAAAAAACYAgAAZHJzL2Rv&#10;d25yZXYueG1sUEsFBgAAAAAEAAQA9QAAAIgDAAAAAA==&#10;" fillcolor="#969696" strokeweight="1.5pt"/>
          </v:group>
        </w:pict>
      </w:r>
    </w:p>
    <w:p w:rsidR="005D433A" w:rsidRPr="00CC2010" w:rsidRDefault="005D433A" w:rsidP="00CC2010">
      <w:pPr>
        <w:spacing w:after="0" w:line="240" w:lineRule="auto"/>
        <w:rPr>
          <w:rFonts w:ascii="Times New Roman" w:hAnsi="Times New Roman"/>
          <w:sz w:val="24"/>
          <w:szCs w:val="24"/>
          <w:lang w:eastAsia="tr-TR"/>
        </w:rPr>
      </w:pPr>
    </w:p>
    <w:p w:rsidR="005D433A" w:rsidRPr="00CC2010" w:rsidRDefault="005D433A" w:rsidP="00CC2010">
      <w:pPr>
        <w:spacing w:after="0" w:line="240" w:lineRule="auto"/>
        <w:rPr>
          <w:rFonts w:ascii="Times New Roman" w:hAnsi="Times New Roman"/>
          <w:sz w:val="24"/>
          <w:szCs w:val="24"/>
          <w:lang w:eastAsia="tr-TR"/>
        </w:rPr>
      </w:pPr>
    </w:p>
    <w:p w:rsidR="005D433A" w:rsidRPr="00CC2010" w:rsidRDefault="005D433A" w:rsidP="00CC2010">
      <w:pPr>
        <w:spacing w:after="0" w:line="240" w:lineRule="auto"/>
        <w:rPr>
          <w:rFonts w:ascii="Times New Roman" w:hAnsi="Times New Roman"/>
          <w:sz w:val="24"/>
          <w:szCs w:val="24"/>
          <w:lang w:eastAsia="tr-TR"/>
        </w:rPr>
      </w:pPr>
    </w:p>
    <w:p w:rsidR="005D433A" w:rsidRDefault="005D433A" w:rsidP="00CC2010">
      <w:pPr>
        <w:spacing w:after="0" w:line="240" w:lineRule="auto"/>
        <w:rPr>
          <w:rFonts w:ascii="Times New Roman" w:hAnsi="Times New Roman"/>
          <w:sz w:val="24"/>
          <w:szCs w:val="24"/>
          <w:lang w:eastAsia="tr-TR"/>
        </w:rPr>
      </w:pPr>
      <w:r w:rsidRPr="00CC2010">
        <w:rPr>
          <w:rFonts w:ascii="Times New Roman" w:hAnsi="Times New Roman"/>
          <w:bCs/>
          <w:sz w:val="24"/>
          <w:szCs w:val="24"/>
          <w:lang w:eastAsia="tr-TR"/>
        </w:rPr>
        <w:t>A</w:t>
      </w:r>
      <w:r w:rsidRPr="00CC2010">
        <w:rPr>
          <w:rFonts w:ascii="Times New Roman" w:hAnsi="Times New Roman"/>
          <w:sz w:val="24"/>
          <w:szCs w:val="24"/>
          <w:lang w:eastAsia="tr-TR"/>
        </w:rPr>
        <w:t xml:space="preserve">. </w:t>
      </w:r>
      <w:r w:rsidRPr="00CC2010">
        <w:rPr>
          <w:rFonts w:ascii="Times New Roman" w:eastAsia="Times New Roman" w:hAnsi="Times New Roman"/>
          <w:position w:val="-24"/>
          <w:sz w:val="24"/>
          <w:szCs w:val="24"/>
          <w:lang w:eastAsia="tr-TR"/>
        </w:rPr>
        <w:object w:dxaOrig="320" w:dyaOrig="620">
          <v:shape id="_x0000_i1037" type="#_x0000_t75" style="width:15.75pt;height:30.75pt" o:ole="">
            <v:imagedata r:id="rId36" o:title=""/>
          </v:shape>
          <o:OLEObject Type="Embed" ProgID="Equation.3" ShapeID="_x0000_i1037" DrawAspect="Content" ObjectID="_1518602267" r:id="rId37"/>
        </w:object>
      </w:r>
      <w:r w:rsidRPr="00CC2010">
        <w:rPr>
          <w:rFonts w:ascii="Times New Roman" w:hAnsi="Times New Roman"/>
          <w:bCs/>
          <w:sz w:val="24"/>
          <w:szCs w:val="24"/>
          <w:lang w:eastAsia="tr-TR"/>
        </w:rPr>
        <w:t>B</w:t>
      </w:r>
      <w:r w:rsidRPr="00CC2010">
        <w:rPr>
          <w:rFonts w:ascii="Times New Roman" w:hAnsi="Times New Roman"/>
          <w:sz w:val="24"/>
          <w:szCs w:val="24"/>
          <w:lang w:eastAsia="tr-TR"/>
        </w:rPr>
        <w:t xml:space="preserve">. </w:t>
      </w:r>
      <w:r w:rsidRPr="00CC2010">
        <w:rPr>
          <w:rFonts w:ascii="Times New Roman" w:eastAsia="Times New Roman" w:hAnsi="Times New Roman"/>
          <w:position w:val="-24"/>
          <w:sz w:val="24"/>
          <w:szCs w:val="24"/>
          <w:lang w:eastAsia="tr-TR"/>
        </w:rPr>
        <w:object w:dxaOrig="320" w:dyaOrig="620">
          <v:shape id="_x0000_i1038" type="#_x0000_t75" style="width:15.75pt;height:30.75pt" o:ole="">
            <v:imagedata r:id="rId38" o:title=""/>
          </v:shape>
          <o:OLEObject Type="Embed" ProgID="Equation.3" ShapeID="_x0000_i1038" DrawAspect="Content" ObjectID="_1518602268" r:id="rId39"/>
        </w:object>
      </w:r>
      <w:r w:rsidRPr="00CC2010">
        <w:rPr>
          <w:rFonts w:ascii="Times New Roman" w:hAnsi="Times New Roman"/>
          <w:bCs/>
          <w:sz w:val="24"/>
          <w:szCs w:val="24"/>
          <w:lang w:eastAsia="tr-TR"/>
        </w:rPr>
        <w:t>C</w:t>
      </w:r>
      <w:r w:rsidRPr="00CC2010">
        <w:rPr>
          <w:rFonts w:ascii="Times New Roman" w:hAnsi="Times New Roman"/>
          <w:sz w:val="24"/>
          <w:szCs w:val="24"/>
          <w:lang w:eastAsia="tr-TR"/>
        </w:rPr>
        <w:t>.</w:t>
      </w:r>
      <w:r w:rsidRPr="00CC2010">
        <w:rPr>
          <w:rFonts w:ascii="Times New Roman" w:eastAsia="Times New Roman" w:hAnsi="Times New Roman"/>
          <w:position w:val="-24"/>
          <w:sz w:val="24"/>
          <w:szCs w:val="24"/>
          <w:lang w:eastAsia="tr-TR"/>
        </w:rPr>
        <w:object w:dxaOrig="320" w:dyaOrig="620">
          <v:shape id="_x0000_i1039" type="#_x0000_t75" style="width:15.75pt;height:30.75pt" o:ole="">
            <v:imagedata r:id="rId40" o:title=""/>
          </v:shape>
          <o:OLEObject Type="Embed" ProgID="Equation.3" ShapeID="_x0000_i1039" DrawAspect="Content" ObjectID="_1518602269" r:id="rId41"/>
        </w:object>
      </w:r>
      <w:r w:rsidRPr="00CC2010">
        <w:rPr>
          <w:rFonts w:ascii="Times New Roman" w:hAnsi="Times New Roman"/>
          <w:bCs/>
          <w:sz w:val="24"/>
          <w:szCs w:val="24"/>
          <w:lang w:eastAsia="tr-TR"/>
        </w:rPr>
        <w:t>D</w:t>
      </w:r>
      <w:r w:rsidRPr="00CC2010">
        <w:rPr>
          <w:rFonts w:ascii="Times New Roman" w:hAnsi="Times New Roman"/>
          <w:sz w:val="24"/>
          <w:szCs w:val="24"/>
          <w:lang w:eastAsia="tr-TR"/>
        </w:rPr>
        <w:t xml:space="preserve">. </w:t>
      </w:r>
      <w:r w:rsidRPr="00CC2010">
        <w:rPr>
          <w:rFonts w:ascii="Times New Roman" w:eastAsia="Times New Roman" w:hAnsi="Times New Roman"/>
          <w:position w:val="-24"/>
          <w:sz w:val="24"/>
          <w:szCs w:val="24"/>
          <w:lang w:eastAsia="tr-TR"/>
        </w:rPr>
        <w:object w:dxaOrig="320" w:dyaOrig="620">
          <v:shape id="_x0000_i1040" type="#_x0000_t75" style="width:15.75pt;height:30.75pt" o:ole="">
            <v:imagedata r:id="rId42" o:title=""/>
          </v:shape>
          <o:OLEObject Type="Embed" ProgID="Equation.3" ShapeID="_x0000_i1040" DrawAspect="Content" ObjectID="_1518602270" r:id="rId43"/>
        </w:object>
      </w:r>
    </w:p>
    <w:p w:rsidR="005D433A" w:rsidRDefault="005D433A" w:rsidP="00CC2010">
      <w:pPr>
        <w:spacing w:after="0" w:line="240" w:lineRule="auto"/>
        <w:rPr>
          <w:rFonts w:ascii="Times New Roman" w:hAnsi="Times New Roman"/>
          <w:b/>
          <w:sz w:val="24"/>
          <w:szCs w:val="24"/>
          <w:lang w:eastAsia="tr-TR"/>
        </w:rPr>
      </w:pPr>
    </w:p>
    <w:p w:rsidR="005D433A" w:rsidRDefault="005D433A" w:rsidP="00CC2010">
      <w:pPr>
        <w:spacing w:after="0" w:line="240" w:lineRule="auto"/>
        <w:rPr>
          <w:rFonts w:ascii="Times New Roman" w:hAnsi="Times New Roman"/>
          <w:b/>
          <w:sz w:val="24"/>
          <w:szCs w:val="24"/>
          <w:lang w:eastAsia="tr-TR"/>
        </w:rPr>
      </w:pPr>
    </w:p>
    <w:p w:rsidR="005D433A" w:rsidRDefault="005D433A" w:rsidP="00CC2010">
      <w:pPr>
        <w:spacing w:after="0" w:line="240" w:lineRule="auto"/>
        <w:rPr>
          <w:rFonts w:ascii="Times New Roman" w:hAnsi="Times New Roman"/>
          <w:b/>
          <w:sz w:val="24"/>
          <w:szCs w:val="24"/>
          <w:lang w:eastAsia="tr-TR"/>
        </w:rPr>
      </w:pPr>
    </w:p>
    <w:p w:rsidR="005D433A" w:rsidRPr="00CC2010" w:rsidRDefault="005D433A" w:rsidP="00CC2010">
      <w:pPr>
        <w:spacing w:after="0" w:line="240" w:lineRule="auto"/>
        <w:rPr>
          <w:rFonts w:ascii="Times New Roman" w:hAnsi="Times New Roman"/>
          <w:b/>
          <w:sz w:val="24"/>
          <w:szCs w:val="24"/>
          <w:lang w:eastAsia="tr-TR"/>
        </w:rPr>
      </w:pPr>
      <w:r>
        <w:rPr>
          <w:noProof/>
          <w:lang w:eastAsia="tr-TR"/>
        </w:rPr>
        <w:pict>
          <v:shape id="Resim 48" o:spid="_x0000_s1060" type="#_x0000_t75" style="position:absolute;margin-left:18pt;margin-top:0;width:229.5pt;height:91.4pt;z-index:251663360;visibility:visible">
            <v:imagedata r:id="rId44" o:title=""/>
          </v:shape>
        </w:pict>
      </w:r>
      <w:r>
        <w:rPr>
          <w:rFonts w:ascii="Times New Roman" w:hAnsi="Times New Roman"/>
          <w:b/>
          <w:sz w:val="24"/>
          <w:szCs w:val="24"/>
          <w:lang w:eastAsia="tr-TR"/>
        </w:rPr>
        <w:t>2)</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Pr="003F6A92" w:rsidRDefault="005D433A" w:rsidP="009848A2">
      <w:pPr>
        <w:rPr>
          <w:rFonts w:ascii="Times New Roman" w:hAnsi="Times New Roman"/>
          <w:b/>
          <w:sz w:val="24"/>
          <w:szCs w:val="24"/>
          <w:u w:val="single"/>
        </w:rPr>
      </w:pPr>
    </w:p>
    <w:p w:rsidR="005D433A" w:rsidRPr="003F6A92" w:rsidRDefault="005D433A" w:rsidP="00020093">
      <w:pPr>
        <w:rPr>
          <w:rFonts w:ascii="Times New Roman" w:hAnsi="Times New Roman"/>
          <w:b/>
          <w:sz w:val="24"/>
          <w:szCs w:val="24"/>
        </w:rPr>
      </w:pPr>
      <w:r>
        <w:rPr>
          <w:rFonts w:ascii="Times New Roman" w:hAnsi="Times New Roman"/>
          <w:b/>
          <w:sz w:val="24"/>
          <w:szCs w:val="24"/>
        </w:rPr>
        <w:t>3)</w:t>
      </w:r>
      <w:r w:rsidRPr="003F6A92">
        <w:rPr>
          <w:rFonts w:ascii="Times New Roman" w:hAnsi="Times New Roman"/>
          <w:b/>
          <w:sz w:val="24"/>
          <w:szCs w:val="24"/>
        </w:rPr>
        <w:t xml:space="preserve"> Elif’in doğum gününde alınan 40 balonun 2/5’si patladı.</w:t>
      </w:r>
      <w:r>
        <w:rPr>
          <w:rFonts w:ascii="Times New Roman" w:hAnsi="Times New Roman"/>
          <w:b/>
          <w:sz w:val="24"/>
          <w:szCs w:val="24"/>
        </w:rPr>
        <w:t xml:space="preserve"> Patlayan balon kaç tanedir?</w:t>
      </w:r>
    </w:p>
    <w:p w:rsidR="005D433A" w:rsidRDefault="005D433A" w:rsidP="00020093">
      <w:pPr>
        <w:rPr>
          <w:rFonts w:ascii="Times New Roman" w:hAnsi="Times New Roman"/>
          <w:sz w:val="24"/>
          <w:szCs w:val="24"/>
        </w:rPr>
      </w:pPr>
      <w:r w:rsidRPr="00020093">
        <w:rPr>
          <w:rFonts w:ascii="Times New Roman" w:hAnsi="Times New Roman"/>
          <w:sz w:val="24"/>
          <w:szCs w:val="24"/>
        </w:rPr>
        <w:t>A) 12                    B) 14             C) 16                        D) 18</w:t>
      </w:r>
    </w:p>
    <w:p w:rsidR="005D433A" w:rsidRPr="00020093" w:rsidRDefault="005D433A" w:rsidP="00020093">
      <w:pPr>
        <w:rPr>
          <w:rFonts w:ascii="Times New Roman" w:hAnsi="Times New Roman"/>
          <w:sz w:val="24"/>
          <w:szCs w:val="24"/>
        </w:rPr>
      </w:pPr>
    </w:p>
    <w:p w:rsidR="005D433A" w:rsidRPr="003F6A92" w:rsidRDefault="005D433A" w:rsidP="00020093">
      <w:pPr>
        <w:rPr>
          <w:rFonts w:ascii="Times New Roman" w:hAnsi="Times New Roman"/>
          <w:b/>
          <w:sz w:val="24"/>
          <w:szCs w:val="24"/>
        </w:rPr>
      </w:pPr>
      <w:r>
        <w:rPr>
          <w:rFonts w:ascii="Times New Roman" w:hAnsi="Times New Roman"/>
          <w:b/>
          <w:sz w:val="24"/>
          <w:szCs w:val="24"/>
        </w:rPr>
        <w:t>4</w:t>
      </w:r>
      <w:r w:rsidRPr="003F6A92">
        <w:rPr>
          <w:rFonts w:ascii="Times New Roman" w:hAnsi="Times New Roman"/>
          <w:b/>
          <w:sz w:val="24"/>
          <w:szCs w:val="24"/>
        </w:rPr>
        <w:t>)  İki çocuk annesi Zeynep hanım çocukları için marketten 2 şişe süt almıştır. Küçük kardeş şişenin birinin 4/8 ünü,  büyük kardeş diğer şişenin  1/4 ini içmiştir. Geriye tüm s</w:t>
      </w:r>
      <w:r>
        <w:rPr>
          <w:rFonts w:ascii="Times New Roman" w:hAnsi="Times New Roman"/>
          <w:b/>
          <w:sz w:val="24"/>
          <w:szCs w:val="24"/>
        </w:rPr>
        <w:t xml:space="preserve">ütün kaçta kaçı kalmıştır? </w:t>
      </w:r>
    </w:p>
    <w:p w:rsidR="005D433A" w:rsidRDefault="005D433A" w:rsidP="00020093">
      <w:pPr>
        <w:rPr>
          <w:rFonts w:ascii="Times New Roman" w:hAnsi="Times New Roman"/>
          <w:sz w:val="24"/>
          <w:szCs w:val="24"/>
        </w:rPr>
      </w:pPr>
      <w:r w:rsidRPr="00020093">
        <w:rPr>
          <w:rFonts w:ascii="Times New Roman" w:hAnsi="Times New Roman"/>
          <w:sz w:val="24"/>
          <w:szCs w:val="24"/>
        </w:rPr>
        <w:t>A)3/8                       B) 6/8                       C) 3/4                            D)  5/4</w:t>
      </w:r>
    </w:p>
    <w:p w:rsidR="005D433A" w:rsidRPr="00020093" w:rsidRDefault="005D433A" w:rsidP="00020093">
      <w:pPr>
        <w:rPr>
          <w:rFonts w:ascii="Times New Roman" w:hAnsi="Times New Roman"/>
          <w:sz w:val="24"/>
          <w:szCs w:val="24"/>
        </w:rPr>
      </w:pPr>
    </w:p>
    <w:p w:rsidR="005D433A" w:rsidRPr="003F6A92" w:rsidRDefault="005D433A" w:rsidP="00020093">
      <w:pPr>
        <w:rPr>
          <w:rFonts w:ascii="Times New Roman" w:hAnsi="Times New Roman"/>
          <w:b/>
          <w:sz w:val="24"/>
          <w:szCs w:val="24"/>
        </w:rPr>
      </w:pPr>
      <w:r>
        <w:rPr>
          <w:rFonts w:ascii="Times New Roman" w:hAnsi="Times New Roman"/>
          <w:b/>
          <w:sz w:val="24"/>
          <w:szCs w:val="24"/>
        </w:rPr>
        <w:t>5</w:t>
      </w:r>
      <w:r w:rsidRPr="003F6A92">
        <w:rPr>
          <w:rFonts w:ascii="Times New Roman" w:hAnsi="Times New Roman"/>
          <w:b/>
          <w:sz w:val="24"/>
          <w:szCs w:val="24"/>
        </w:rPr>
        <w:t>) Meral   parasının 3/4 'üne kitap almıştır.  Meral   almış olduğ</w:t>
      </w:r>
      <w:r>
        <w:rPr>
          <w:rFonts w:ascii="Times New Roman" w:hAnsi="Times New Roman"/>
          <w:b/>
          <w:sz w:val="24"/>
          <w:szCs w:val="24"/>
        </w:rPr>
        <w:t>u kitaba   27 tl ödediğine göre</w:t>
      </w:r>
      <w:r w:rsidRPr="003F6A92">
        <w:rPr>
          <w:rFonts w:ascii="Times New Roman" w:hAnsi="Times New Roman"/>
          <w:b/>
          <w:sz w:val="24"/>
          <w:szCs w:val="24"/>
        </w:rPr>
        <w:t>,parasının  tamamının  1/3 'ü kaçtır?</w:t>
      </w:r>
    </w:p>
    <w:p w:rsidR="005D433A" w:rsidRPr="00020093" w:rsidRDefault="005D433A" w:rsidP="00020093">
      <w:pPr>
        <w:rPr>
          <w:rFonts w:ascii="Times New Roman" w:hAnsi="Times New Roman"/>
          <w:sz w:val="24"/>
          <w:szCs w:val="24"/>
        </w:rPr>
      </w:pPr>
      <w:r w:rsidRPr="00020093">
        <w:rPr>
          <w:rFonts w:ascii="Times New Roman" w:hAnsi="Times New Roman"/>
          <w:sz w:val="24"/>
          <w:szCs w:val="24"/>
        </w:rPr>
        <w:t xml:space="preserve">      A) 36          B)  27           C)  24           D)  12</w:t>
      </w:r>
    </w:p>
    <w:p w:rsidR="005D433A" w:rsidRDefault="005D433A" w:rsidP="007A71DC">
      <w:pPr>
        <w:rPr>
          <w:rFonts w:ascii="Times New Roman" w:hAnsi="Times New Roman"/>
          <w:b/>
          <w:sz w:val="24"/>
          <w:szCs w:val="24"/>
        </w:rPr>
      </w:pPr>
    </w:p>
    <w:p w:rsidR="005D433A" w:rsidRDefault="005D433A" w:rsidP="007A71DC">
      <w:pPr>
        <w:rPr>
          <w:rFonts w:ascii="Times New Roman" w:hAnsi="Times New Roman"/>
          <w:b/>
          <w:sz w:val="24"/>
          <w:szCs w:val="24"/>
        </w:rPr>
      </w:pPr>
      <w:r>
        <w:rPr>
          <w:noProof/>
          <w:lang w:eastAsia="tr-TR"/>
        </w:rPr>
        <w:pict>
          <v:shape id="Resim 62" o:spid="_x0000_s1061" type="#_x0000_t75" style="position:absolute;margin-left:27pt;margin-top:3.5pt;width:236.25pt;height:106.15pt;z-index:251676672;visibility:visible">
            <v:imagedata r:id="rId45" o:title=""/>
          </v:shape>
        </w:pict>
      </w:r>
      <w:r>
        <w:rPr>
          <w:rFonts w:ascii="Times New Roman" w:hAnsi="Times New Roman"/>
          <w:b/>
          <w:sz w:val="24"/>
          <w:szCs w:val="24"/>
        </w:rPr>
        <w:t>6)</w:t>
      </w:r>
    </w:p>
    <w:p w:rsidR="005D433A" w:rsidRDefault="005D433A" w:rsidP="007A71DC">
      <w:pPr>
        <w:rPr>
          <w:rFonts w:ascii="Times New Roman" w:hAnsi="Times New Roman"/>
          <w:b/>
          <w:sz w:val="24"/>
          <w:szCs w:val="24"/>
        </w:rPr>
      </w:pPr>
    </w:p>
    <w:p w:rsidR="005D433A" w:rsidRDefault="005D433A" w:rsidP="007A71DC">
      <w:pPr>
        <w:rPr>
          <w:rFonts w:ascii="Times New Roman" w:hAnsi="Times New Roman"/>
          <w:b/>
          <w:sz w:val="24"/>
          <w:szCs w:val="24"/>
        </w:rPr>
      </w:pPr>
    </w:p>
    <w:p w:rsidR="005D433A" w:rsidRDefault="005D433A" w:rsidP="007A71DC">
      <w:pPr>
        <w:rPr>
          <w:rFonts w:ascii="Times New Roman" w:hAnsi="Times New Roman"/>
          <w:b/>
          <w:sz w:val="24"/>
          <w:szCs w:val="24"/>
        </w:rPr>
      </w:pPr>
    </w:p>
    <w:p w:rsidR="005D433A" w:rsidRPr="007A71DC" w:rsidRDefault="005D433A" w:rsidP="007A71DC">
      <w:pPr>
        <w:rPr>
          <w:rFonts w:ascii="Times New Roman" w:hAnsi="Times New Roman"/>
          <w:b/>
          <w:sz w:val="24"/>
          <w:szCs w:val="24"/>
        </w:rPr>
      </w:pPr>
      <w:r>
        <w:rPr>
          <w:rFonts w:ascii="Times New Roman" w:hAnsi="Times New Roman"/>
          <w:b/>
          <w:sz w:val="24"/>
          <w:szCs w:val="24"/>
        </w:rPr>
        <w:t>7</w:t>
      </w:r>
      <w:r w:rsidRPr="007A71DC">
        <w:rPr>
          <w:rFonts w:ascii="Times New Roman" w:hAnsi="Times New Roman"/>
          <w:b/>
          <w:sz w:val="24"/>
          <w:szCs w:val="24"/>
        </w:rPr>
        <w:t>)Aşağıda aynı büyüklüğe sahip olan ekmeklerden yenen dilimler kesirle aşağıdaki gibi gösterilmiştir.</w:t>
      </w:r>
    </w:p>
    <w:p w:rsidR="005D433A" w:rsidRPr="007A71DC" w:rsidRDefault="005D433A" w:rsidP="007A71DC">
      <w:pPr>
        <w:rPr>
          <w:rFonts w:ascii="Times New Roman" w:hAnsi="Times New Roman"/>
          <w:sz w:val="24"/>
          <w:szCs w:val="24"/>
        </w:rPr>
      </w:pPr>
      <w:r w:rsidRPr="007A71DC">
        <w:rPr>
          <w:rFonts w:ascii="Times New Roman" w:hAnsi="Times New Roman"/>
          <w:sz w:val="24"/>
          <w:szCs w:val="24"/>
        </w:rPr>
        <w:t>Ramazan = 3/5                 Semih       = 4/7</w:t>
      </w:r>
    </w:p>
    <w:p w:rsidR="005D433A" w:rsidRPr="007A71DC" w:rsidRDefault="005D433A" w:rsidP="007A71DC">
      <w:pPr>
        <w:rPr>
          <w:rFonts w:ascii="Times New Roman" w:hAnsi="Times New Roman"/>
          <w:sz w:val="24"/>
          <w:szCs w:val="24"/>
        </w:rPr>
      </w:pPr>
      <w:r w:rsidRPr="007A71DC">
        <w:rPr>
          <w:rFonts w:ascii="Times New Roman" w:hAnsi="Times New Roman"/>
          <w:sz w:val="24"/>
          <w:szCs w:val="24"/>
        </w:rPr>
        <w:t>Hakan      = ½                   Ali            = 2/3</w:t>
      </w:r>
    </w:p>
    <w:p w:rsidR="005D433A" w:rsidRPr="007A71DC" w:rsidRDefault="005D433A" w:rsidP="007A71DC">
      <w:pPr>
        <w:rPr>
          <w:rFonts w:ascii="Times New Roman" w:hAnsi="Times New Roman"/>
          <w:b/>
          <w:sz w:val="24"/>
          <w:szCs w:val="24"/>
        </w:rPr>
      </w:pPr>
      <w:r w:rsidRPr="007A71DC">
        <w:rPr>
          <w:rFonts w:ascii="Times New Roman" w:hAnsi="Times New Roman"/>
          <w:b/>
          <w:sz w:val="24"/>
          <w:szCs w:val="24"/>
        </w:rPr>
        <w:t xml:space="preserve">Buna göre en </w:t>
      </w:r>
      <w:r>
        <w:rPr>
          <w:rFonts w:ascii="Times New Roman" w:hAnsi="Times New Roman"/>
          <w:b/>
          <w:sz w:val="24"/>
          <w:szCs w:val="24"/>
        </w:rPr>
        <w:t xml:space="preserve">az dilim ekmek yiyen kimdir? </w:t>
      </w:r>
    </w:p>
    <w:p w:rsidR="005D433A" w:rsidRPr="007A71DC" w:rsidRDefault="005D433A" w:rsidP="007A71DC">
      <w:pPr>
        <w:rPr>
          <w:rFonts w:ascii="Times New Roman" w:hAnsi="Times New Roman"/>
          <w:sz w:val="24"/>
          <w:szCs w:val="24"/>
        </w:rPr>
      </w:pPr>
      <w:r w:rsidRPr="007A71DC">
        <w:rPr>
          <w:rFonts w:ascii="Times New Roman" w:hAnsi="Times New Roman"/>
          <w:sz w:val="24"/>
          <w:szCs w:val="24"/>
        </w:rPr>
        <w:t>A)</w:t>
      </w:r>
      <w:r w:rsidRPr="007A71DC">
        <w:rPr>
          <w:rFonts w:ascii="Times New Roman" w:hAnsi="Times New Roman"/>
          <w:sz w:val="24"/>
          <w:szCs w:val="24"/>
        </w:rPr>
        <w:tab/>
        <w:t>Semih     B)   Ali     C)  Ramazan       D) Hakan</w:t>
      </w:r>
    </w:p>
    <w:p w:rsidR="005D433A" w:rsidRDefault="005D433A" w:rsidP="009848A2">
      <w:pPr>
        <w:rPr>
          <w:rFonts w:ascii="Times New Roman" w:hAnsi="Times New Roman"/>
          <w:b/>
          <w:sz w:val="24"/>
          <w:szCs w:val="24"/>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r>
        <w:rPr>
          <w:rFonts w:ascii="Times New Roman" w:hAnsi="Times New Roman"/>
          <w:b/>
          <w:sz w:val="24"/>
          <w:szCs w:val="24"/>
          <w:u w:val="single"/>
        </w:rPr>
        <w:t>CEVAP ANAHTARI</w:t>
      </w:r>
    </w:p>
    <w:p w:rsidR="005D433A" w:rsidRPr="00696A83" w:rsidRDefault="005D433A" w:rsidP="009848A2">
      <w:pPr>
        <w:rPr>
          <w:rFonts w:ascii="Times New Roman" w:hAnsi="Times New Roman"/>
          <w:b/>
          <w:sz w:val="24"/>
          <w:szCs w:val="24"/>
        </w:rPr>
      </w:pPr>
      <w:r w:rsidRPr="00696A83">
        <w:rPr>
          <w:rFonts w:ascii="Times New Roman" w:hAnsi="Times New Roman"/>
          <w:b/>
          <w:sz w:val="24"/>
          <w:szCs w:val="24"/>
        </w:rPr>
        <w:t>1)</w:t>
      </w:r>
      <w:r>
        <w:rPr>
          <w:rFonts w:ascii="Times New Roman" w:hAnsi="Times New Roman"/>
          <w:b/>
          <w:sz w:val="24"/>
          <w:szCs w:val="24"/>
        </w:rPr>
        <w:t>B           2)D        3)C      4)D         5)D         6)D        7)B</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Pr="00A94643" w:rsidRDefault="005D433A" w:rsidP="009848A2">
      <w:pPr>
        <w:rPr>
          <w:rFonts w:ascii="Times New Roman" w:hAnsi="Times New Roman"/>
          <w:b/>
          <w:sz w:val="24"/>
          <w:szCs w:val="24"/>
          <w:u w:val="single"/>
        </w:rPr>
      </w:pPr>
      <w:r w:rsidRPr="00A94643">
        <w:rPr>
          <w:rFonts w:ascii="Times New Roman" w:hAnsi="Times New Roman"/>
          <w:b/>
          <w:sz w:val="24"/>
          <w:szCs w:val="24"/>
          <w:u w:val="single"/>
        </w:rPr>
        <w:t>Ondalık Gösterim</w:t>
      </w:r>
      <w:r>
        <w:rPr>
          <w:rFonts w:ascii="Times New Roman" w:hAnsi="Times New Roman"/>
          <w:b/>
          <w:sz w:val="24"/>
          <w:szCs w:val="24"/>
          <w:u w:val="single"/>
        </w:rPr>
        <w:t>-Yüzde</w:t>
      </w:r>
    </w:p>
    <w:p w:rsidR="005D433A" w:rsidRPr="00231B75" w:rsidRDefault="005D433A" w:rsidP="00BF3636">
      <w:pPr>
        <w:rPr>
          <w:rFonts w:ascii="Times New Roman" w:hAnsi="Times New Roman"/>
          <w:b/>
          <w:sz w:val="24"/>
          <w:szCs w:val="24"/>
        </w:rPr>
      </w:pPr>
      <w:r>
        <w:rPr>
          <w:rFonts w:ascii="Times New Roman" w:hAnsi="Times New Roman"/>
          <w:b/>
          <w:sz w:val="24"/>
          <w:szCs w:val="24"/>
        </w:rPr>
        <w:t>1</w:t>
      </w:r>
      <w:r w:rsidRPr="00231B75">
        <w:rPr>
          <w:rFonts w:ascii="Times New Roman" w:hAnsi="Times New Roman"/>
          <w:b/>
          <w:sz w:val="24"/>
          <w:szCs w:val="24"/>
        </w:rPr>
        <w:t>) Aşağıdaki göster</w:t>
      </w:r>
      <w:r>
        <w:rPr>
          <w:rFonts w:ascii="Times New Roman" w:hAnsi="Times New Roman"/>
          <w:b/>
          <w:sz w:val="24"/>
          <w:szCs w:val="24"/>
        </w:rPr>
        <w:t xml:space="preserve">imlerden hangisi yanlıştır? </w:t>
      </w:r>
    </w:p>
    <w:p w:rsidR="005D433A" w:rsidRDefault="005D433A" w:rsidP="00BF3636">
      <w:pPr>
        <w:rPr>
          <w:rFonts w:ascii="Times New Roman" w:hAnsi="Times New Roman"/>
          <w:sz w:val="24"/>
          <w:szCs w:val="24"/>
        </w:rPr>
      </w:pPr>
      <w:r w:rsidRPr="00BF3636">
        <w:rPr>
          <w:rFonts w:ascii="Times New Roman" w:hAnsi="Times New Roman"/>
          <w:sz w:val="24"/>
          <w:szCs w:val="24"/>
        </w:rPr>
        <w:t>A) %60=6/10              B) 0,25= 3/4          C)0,6= %6         D)    2/5= %40</w:t>
      </w:r>
    </w:p>
    <w:p w:rsidR="005D433A" w:rsidRPr="00231B75" w:rsidRDefault="005D433A" w:rsidP="00A22D72">
      <w:pPr>
        <w:rPr>
          <w:rFonts w:ascii="Times New Roman" w:hAnsi="Times New Roman"/>
          <w:b/>
          <w:sz w:val="24"/>
          <w:szCs w:val="24"/>
        </w:rPr>
      </w:pPr>
      <w:r>
        <w:rPr>
          <w:rFonts w:ascii="Times New Roman" w:hAnsi="Times New Roman"/>
          <w:b/>
          <w:sz w:val="24"/>
          <w:szCs w:val="24"/>
        </w:rPr>
        <w:t>2)</w:t>
      </w:r>
      <w:r w:rsidRPr="00231B75">
        <w:rPr>
          <w:rFonts w:ascii="Times New Roman" w:hAnsi="Times New Roman"/>
          <w:b/>
          <w:sz w:val="24"/>
          <w:szCs w:val="24"/>
        </w:rPr>
        <w:t xml:space="preserve"> Aşağıda verilen ondalık kesirlerden ha</w:t>
      </w:r>
      <w:r>
        <w:rPr>
          <w:rFonts w:ascii="Times New Roman" w:hAnsi="Times New Roman"/>
          <w:b/>
          <w:sz w:val="24"/>
          <w:szCs w:val="24"/>
        </w:rPr>
        <w:t xml:space="preserve">ngisinin okunuşu yanlıştır?  </w:t>
      </w:r>
    </w:p>
    <w:p w:rsidR="005D433A" w:rsidRPr="00A22D72" w:rsidRDefault="005D433A" w:rsidP="00A22D72">
      <w:pPr>
        <w:rPr>
          <w:rFonts w:ascii="Times New Roman" w:hAnsi="Times New Roman"/>
          <w:sz w:val="24"/>
          <w:szCs w:val="24"/>
        </w:rPr>
      </w:pPr>
      <w:r w:rsidRPr="00A22D72">
        <w:rPr>
          <w:rFonts w:ascii="Times New Roman" w:hAnsi="Times New Roman"/>
          <w:sz w:val="24"/>
          <w:szCs w:val="24"/>
        </w:rPr>
        <w:t xml:space="preserve">A) 0,07= Yüzde yedi </w:t>
      </w:r>
    </w:p>
    <w:p w:rsidR="005D433A" w:rsidRPr="00A22D72" w:rsidRDefault="005D433A" w:rsidP="00A22D72">
      <w:pPr>
        <w:rPr>
          <w:rFonts w:ascii="Times New Roman" w:hAnsi="Times New Roman"/>
          <w:sz w:val="24"/>
          <w:szCs w:val="24"/>
        </w:rPr>
      </w:pPr>
      <w:r w:rsidRPr="00A22D72">
        <w:rPr>
          <w:rFonts w:ascii="Times New Roman" w:hAnsi="Times New Roman"/>
          <w:sz w:val="24"/>
          <w:szCs w:val="24"/>
        </w:rPr>
        <w:t xml:space="preserve">B) 0,010 = Binde on </w:t>
      </w:r>
    </w:p>
    <w:p w:rsidR="005D433A" w:rsidRPr="00A22D72" w:rsidRDefault="005D433A" w:rsidP="00A22D72">
      <w:pPr>
        <w:rPr>
          <w:rFonts w:ascii="Times New Roman" w:hAnsi="Times New Roman"/>
          <w:sz w:val="24"/>
          <w:szCs w:val="24"/>
        </w:rPr>
      </w:pPr>
      <w:r w:rsidRPr="00A22D72">
        <w:rPr>
          <w:rFonts w:ascii="Times New Roman" w:hAnsi="Times New Roman"/>
          <w:sz w:val="24"/>
          <w:szCs w:val="24"/>
        </w:rPr>
        <w:t xml:space="preserve">C) 100,100= Yüz tam yüzde yüz </w:t>
      </w:r>
    </w:p>
    <w:p w:rsidR="005D433A" w:rsidRDefault="005D433A" w:rsidP="00A22D72">
      <w:pPr>
        <w:rPr>
          <w:rFonts w:ascii="Times New Roman" w:hAnsi="Times New Roman"/>
          <w:sz w:val="24"/>
          <w:szCs w:val="24"/>
        </w:rPr>
      </w:pPr>
      <w:r w:rsidRPr="00A22D72">
        <w:rPr>
          <w:rFonts w:ascii="Times New Roman" w:hAnsi="Times New Roman"/>
          <w:sz w:val="24"/>
          <w:szCs w:val="24"/>
        </w:rPr>
        <w:t>D) 3,803= Üç tam binde sekiz yüz üç</w:t>
      </w:r>
    </w:p>
    <w:p w:rsidR="005D433A" w:rsidRPr="00231B75" w:rsidRDefault="005D433A" w:rsidP="002C23D2">
      <w:pPr>
        <w:rPr>
          <w:rFonts w:ascii="Times New Roman" w:hAnsi="Times New Roman"/>
          <w:b/>
          <w:sz w:val="24"/>
          <w:szCs w:val="24"/>
        </w:rPr>
      </w:pPr>
      <w:r>
        <w:rPr>
          <w:rFonts w:ascii="Times New Roman" w:hAnsi="Times New Roman"/>
          <w:b/>
          <w:sz w:val="24"/>
          <w:szCs w:val="24"/>
        </w:rPr>
        <w:t>3</w:t>
      </w:r>
      <w:r w:rsidRPr="00231B75">
        <w:rPr>
          <w:rFonts w:ascii="Times New Roman" w:hAnsi="Times New Roman"/>
          <w:b/>
          <w:sz w:val="24"/>
          <w:szCs w:val="24"/>
        </w:rPr>
        <w:t>)   “ ( 13,03 + 3,66 ) + A =19 ”</w:t>
      </w:r>
    </w:p>
    <w:p w:rsidR="005D433A" w:rsidRPr="00231B75" w:rsidRDefault="005D433A" w:rsidP="002C23D2">
      <w:pPr>
        <w:rPr>
          <w:rFonts w:ascii="Times New Roman" w:hAnsi="Times New Roman"/>
          <w:b/>
          <w:sz w:val="24"/>
          <w:szCs w:val="24"/>
        </w:rPr>
      </w:pPr>
      <w:r w:rsidRPr="00231B75">
        <w:rPr>
          <w:rFonts w:ascii="Times New Roman" w:hAnsi="Times New Roman"/>
          <w:b/>
          <w:sz w:val="24"/>
          <w:szCs w:val="24"/>
        </w:rPr>
        <w:t>Eşitliğinin sağlanması  içinA’ nın yerine hangi sayı gelmelidir?</w:t>
      </w:r>
    </w:p>
    <w:p w:rsidR="005D433A" w:rsidRDefault="005D433A" w:rsidP="002C23D2">
      <w:pPr>
        <w:rPr>
          <w:rFonts w:ascii="Times New Roman" w:hAnsi="Times New Roman"/>
          <w:sz w:val="24"/>
          <w:szCs w:val="24"/>
        </w:rPr>
      </w:pPr>
      <w:r w:rsidRPr="002C23D2">
        <w:rPr>
          <w:rFonts w:ascii="Times New Roman" w:hAnsi="Times New Roman"/>
          <w:sz w:val="24"/>
          <w:szCs w:val="24"/>
        </w:rPr>
        <w:t>A) 16, 68         B)7, 34       C) 3,32         D)2 ,31</w:t>
      </w:r>
    </w:p>
    <w:p w:rsidR="005D433A" w:rsidRPr="00231B75" w:rsidRDefault="005D433A" w:rsidP="00231B75">
      <w:pPr>
        <w:rPr>
          <w:rFonts w:ascii="Times New Roman" w:hAnsi="Times New Roman"/>
          <w:b/>
          <w:sz w:val="24"/>
          <w:szCs w:val="24"/>
        </w:rPr>
      </w:pPr>
      <w:r>
        <w:rPr>
          <w:rFonts w:ascii="Times New Roman" w:hAnsi="Times New Roman"/>
          <w:b/>
          <w:sz w:val="24"/>
          <w:szCs w:val="24"/>
        </w:rPr>
        <w:t>4</w:t>
      </w:r>
      <w:r w:rsidRPr="00231B75">
        <w:rPr>
          <w:rFonts w:ascii="Times New Roman" w:hAnsi="Times New Roman"/>
          <w:b/>
          <w:sz w:val="24"/>
          <w:szCs w:val="24"/>
        </w:rPr>
        <w:t>) Babam, tanesi 50,5 liraya bir pantolon, 32,55 liraya bir gömlek, 8,85 liraya bir kravat aldı.</w:t>
      </w:r>
      <w:r>
        <w:rPr>
          <w:rFonts w:ascii="Times New Roman" w:hAnsi="Times New Roman"/>
          <w:b/>
          <w:sz w:val="24"/>
          <w:szCs w:val="24"/>
        </w:rPr>
        <w:t xml:space="preserve"> Babam kaç lira harcamıştır? </w:t>
      </w:r>
    </w:p>
    <w:p w:rsidR="005D433A" w:rsidRPr="00231B75" w:rsidRDefault="005D433A" w:rsidP="00231B75">
      <w:pPr>
        <w:rPr>
          <w:rFonts w:ascii="Times New Roman" w:hAnsi="Times New Roman"/>
          <w:sz w:val="24"/>
          <w:szCs w:val="24"/>
        </w:rPr>
      </w:pPr>
      <w:r w:rsidRPr="00231B75">
        <w:rPr>
          <w:rFonts w:ascii="Times New Roman" w:hAnsi="Times New Roman"/>
          <w:sz w:val="24"/>
          <w:szCs w:val="24"/>
        </w:rPr>
        <w:t>A) 91,9TL                   B) 90,9TL                     C) 9.91TL                 D) 81,9TL</w:t>
      </w:r>
    </w:p>
    <w:p w:rsidR="005D433A" w:rsidRPr="00231B75" w:rsidRDefault="005D433A" w:rsidP="00231B75">
      <w:pPr>
        <w:rPr>
          <w:rFonts w:ascii="Times New Roman" w:hAnsi="Times New Roman"/>
          <w:b/>
          <w:sz w:val="24"/>
          <w:szCs w:val="24"/>
        </w:rPr>
      </w:pPr>
      <w:r>
        <w:rPr>
          <w:rFonts w:ascii="Times New Roman" w:hAnsi="Times New Roman"/>
          <w:b/>
          <w:sz w:val="24"/>
          <w:szCs w:val="24"/>
        </w:rPr>
        <w:t xml:space="preserve">5) </w:t>
      </w:r>
      <w:r w:rsidRPr="00231B75">
        <w:rPr>
          <w:rFonts w:ascii="Times New Roman" w:hAnsi="Times New Roman"/>
          <w:b/>
          <w:sz w:val="24"/>
          <w:szCs w:val="24"/>
        </w:rPr>
        <w:t xml:space="preserve">Belgin tatlı yapmak için 1,5 kg un , 0,75 kg şeker ve 0,275 kg nişasta kullanarak tatlı yapıyor .Belgin tatlı için toplam </w:t>
      </w:r>
      <w:r>
        <w:rPr>
          <w:rFonts w:ascii="Times New Roman" w:hAnsi="Times New Roman"/>
          <w:b/>
          <w:sz w:val="24"/>
          <w:szCs w:val="24"/>
        </w:rPr>
        <w:t>kaç kg malzeme kullanmıştır?</w:t>
      </w:r>
    </w:p>
    <w:p w:rsidR="005D433A" w:rsidRPr="00321C1B" w:rsidRDefault="005D433A" w:rsidP="00231B75">
      <w:pPr>
        <w:rPr>
          <w:rFonts w:ascii="Times New Roman" w:hAnsi="Times New Roman"/>
          <w:sz w:val="24"/>
          <w:szCs w:val="24"/>
        </w:rPr>
      </w:pPr>
      <w:r w:rsidRPr="00231B75">
        <w:rPr>
          <w:rFonts w:ascii="Times New Roman" w:hAnsi="Times New Roman"/>
          <w:sz w:val="24"/>
          <w:szCs w:val="24"/>
        </w:rPr>
        <w:t>A)</w:t>
      </w:r>
      <w:r w:rsidRPr="00231B75">
        <w:rPr>
          <w:rFonts w:ascii="Times New Roman" w:hAnsi="Times New Roman"/>
          <w:sz w:val="24"/>
          <w:szCs w:val="24"/>
        </w:rPr>
        <w:tab/>
        <w:t>3,15      B) 2,925      C)  2,525           D)   2,175</w:t>
      </w:r>
    </w:p>
    <w:p w:rsidR="005D433A" w:rsidRPr="009E2A52" w:rsidRDefault="005D433A" w:rsidP="009E2A52">
      <w:pPr>
        <w:rPr>
          <w:rFonts w:ascii="Times New Roman" w:hAnsi="Times New Roman"/>
          <w:b/>
          <w:sz w:val="24"/>
          <w:szCs w:val="24"/>
        </w:rPr>
      </w:pPr>
      <w:r>
        <w:rPr>
          <w:rFonts w:ascii="Times New Roman" w:hAnsi="Times New Roman"/>
          <w:b/>
          <w:sz w:val="24"/>
          <w:szCs w:val="24"/>
        </w:rPr>
        <w:t>6</w:t>
      </w:r>
      <w:r w:rsidRPr="009E2A52">
        <w:rPr>
          <w:rFonts w:ascii="Times New Roman" w:hAnsi="Times New Roman"/>
          <w:b/>
          <w:sz w:val="24"/>
          <w:szCs w:val="24"/>
        </w:rPr>
        <w:t>)</w:t>
      </w:r>
      <w:r w:rsidRPr="009E2A52">
        <w:rPr>
          <w:rFonts w:ascii="Times New Roman" w:hAnsi="Times New Roman"/>
          <w:b/>
          <w:sz w:val="24"/>
          <w:szCs w:val="24"/>
        </w:rPr>
        <w:tab/>
        <w:t xml:space="preserve">I . 9,098      II. 9,98      III. 9,908     IV. 9,9    </w:t>
      </w:r>
    </w:p>
    <w:p w:rsidR="005D433A" w:rsidRPr="009E2A52" w:rsidRDefault="005D433A" w:rsidP="009E2A52">
      <w:pPr>
        <w:rPr>
          <w:rFonts w:ascii="Times New Roman" w:hAnsi="Times New Roman"/>
          <w:b/>
          <w:sz w:val="24"/>
          <w:szCs w:val="24"/>
        </w:rPr>
      </w:pPr>
      <w:r w:rsidRPr="009E2A52">
        <w:rPr>
          <w:rFonts w:ascii="Times New Roman" w:hAnsi="Times New Roman"/>
          <w:b/>
          <w:sz w:val="24"/>
          <w:szCs w:val="24"/>
        </w:rPr>
        <w:t>Yukarıdaki ondalık sayılar büyükten küçüğe doğr</w:t>
      </w:r>
      <w:r>
        <w:rPr>
          <w:rFonts w:ascii="Times New Roman" w:hAnsi="Times New Roman"/>
          <w:b/>
          <w:sz w:val="24"/>
          <w:szCs w:val="24"/>
        </w:rPr>
        <w:t xml:space="preserve">u </w:t>
      </w:r>
      <w:r w:rsidRPr="009E2A52">
        <w:rPr>
          <w:rFonts w:ascii="Times New Roman" w:hAnsi="Times New Roman"/>
          <w:b/>
          <w:sz w:val="24"/>
          <w:szCs w:val="24"/>
        </w:rPr>
        <w:t>sıralanırsa, doğru sıralama nasıl olur?</w:t>
      </w:r>
      <w:r>
        <w:rPr>
          <w:rFonts w:ascii="Times New Roman" w:hAnsi="Times New Roman"/>
          <w:b/>
          <w:sz w:val="24"/>
          <w:szCs w:val="24"/>
        </w:rPr>
        <w:t xml:space="preserve"> </w:t>
      </w:r>
    </w:p>
    <w:p w:rsidR="005D433A" w:rsidRPr="009E2A52" w:rsidRDefault="005D433A" w:rsidP="009E2A52">
      <w:pPr>
        <w:rPr>
          <w:rFonts w:ascii="Times New Roman" w:hAnsi="Times New Roman"/>
          <w:sz w:val="24"/>
          <w:szCs w:val="24"/>
        </w:rPr>
      </w:pPr>
      <w:r w:rsidRPr="009E2A52">
        <w:rPr>
          <w:rFonts w:ascii="Times New Roman" w:hAnsi="Times New Roman"/>
          <w:sz w:val="24"/>
          <w:szCs w:val="24"/>
        </w:rPr>
        <w:t xml:space="preserve">A)  I – II – III – IV          B)  II – III – IV – I </w:t>
      </w:r>
    </w:p>
    <w:p w:rsidR="005D433A" w:rsidRDefault="005D433A" w:rsidP="009E2A52">
      <w:pPr>
        <w:rPr>
          <w:rFonts w:ascii="Times New Roman" w:hAnsi="Times New Roman"/>
          <w:b/>
          <w:sz w:val="24"/>
          <w:szCs w:val="24"/>
        </w:rPr>
      </w:pPr>
      <w:r w:rsidRPr="009E2A52">
        <w:rPr>
          <w:rFonts w:ascii="Times New Roman" w:hAnsi="Times New Roman"/>
          <w:sz w:val="24"/>
          <w:szCs w:val="24"/>
        </w:rPr>
        <w:t xml:space="preserve">C)  II – III – I – IV          D)  II – I – III – IV </w:t>
      </w:r>
      <w:r w:rsidRPr="009E2A52">
        <w:rPr>
          <w:rFonts w:ascii="Times New Roman" w:hAnsi="Times New Roman"/>
          <w:sz w:val="24"/>
          <w:szCs w:val="24"/>
        </w:rPr>
        <w:tab/>
      </w:r>
      <w:r w:rsidRPr="009E2A52">
        <w:rPr>
          <w:rFonts w:ascii="Times New Roman" w:hAnsi="Times New Roman"/>
          <w:b/>
          <w:sz w:val="24"/>
          <w:szCs w:val="24"/>
        </w:rPr>
        <w:tab/>
      </w:r>
      <w:r w:rsidRPr="009E2A52">
        <w:rPr>
          <w:rFonts w:ascii="Times New Roman" w:hAnsi="Times New Roman"/>
          <w:b/>
          <w:sz w:val="24"/>
          <w:szCs w:val="24"/>
        </w:rPr>
        <w:tab/>
      </w:r>
      <w:r w:rsidRPr="009E2A52">
        <w:rPr>
          <w:rFonts w:ascii="Times New Roman" w:hAnsi="Times New Roman"/>
          <w:b/>
          <w:sz w:val="24"/>
          <w:szCs w:val="24"/>
        </w:rPr>
        <w:tab/>
      </w:r>
      <w:r w:rsidRPr="009E2A52">
        <w:rPr>
          <w:rFonts w:ascii="Times New Roman" w:hAnsi="Times New Roman"/>
          <w:b/>
          <w:sz w:val="24"/>
          <w:szCs w:val="24"/>
        </w:rPr>
        <w:tab/>
      </w:r>
    </w:p>
    <w:p w:rsidR="005D433A" w:rsidRDefault="005D433A" w:rsidP="009E2A52">
      <w:pPr>
        <w:rPr>
          <w:rFonts w:ascii="Times New Roman" w:hAnsi="Times New Roman"/>
          <w:b/>
          <w:sz w:val="24"/>
          <w:szCs w:val="24"/>
        </w:rPr>
      </w:pPr>
      <w:r>
        <w:rPr>
          <w:noProof/>
          <w:lang w:eastAsia="tr-TR"/>
        </w:rPr>
        <w:pict>
          <v:shape id="Resim 63" o:spid="_x0000_s1062" type="#_x0000_t75" style="position:absolute;margin-left:18pt;margin-top:4.4pt;width:204pt;height:74.4pt;z-index:251677696;visibility:visible">
            <v:imagedata r:id="rId46" o:title=""/>
          </v:shape>
        </w:pict>
      </w:r>
      <w:r>
        <w:rPr>
          <w:rFonts w:ascii="Times New Roman" w:hAnsi="Times New Roman"/>
          <w:b/>
          <w:sz w:val="24"/>
          <w:szCs w:val="24"/>
        </w:rPr>
        <w:t>7)</w:t>
      </w:r>
    </w:p>
    <w:p w:rsidR="005D433A" w:rsidRDefault="005D433A" w:rsidP="009848A2">
      <w:pPr>
        <w:rPr>
          <w:rFonts w:ascii="Times New Roman" w:hAnsi="Times New Roman"/>
          <w:b/>
          <w:sz w:val="24"/>
          <w:szCs w:val="24"/>
        </w:rPr>
      </w:pPr>
    </w:p>
    <w:p w:rsidR="005D433A" w:rsidRDefault="005D433A" w:rsidP="009848A2">
      <w:pPr>
        <w:rPr>
          <w:rFonts w:ascii="Times New Roman" w:hAnsi="Times New Roman"/>
          <w:b/>
          <w:sz w:val="24"/>
          <w:szCs w:val="24"/>
        </w:rPr>
      </w:pPr>
    </w:p>
    <w:p w:rsidR="005D433A" w:rsidRPr="00A94643" w:rsidRDefault="005D433A" w:rsidP="009848A2">
      <w:pPr>
        <w:rPr>
          <w:rFonts w:ascii="Times New Roman" w:hAnsi="Times New Roman"/>
          <w:b/>
          <w:sz w:val="24"/>
          <w:szCs w:val="24"/>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r>
        <w:rPr>
          <w:rFonts w:ascii="Times New Roman" w:hAnsi="Times New Roman"/>
          <w:b/>
          <w:sz w:val="24"/>
          <w:szCs w:val="24"/>
          <w:u w:val="single"/>
        </w:rPr>
        <w:t>CEVAP ANAHTARI</w:t>
      </w:r>
    </w:p>
    <w:p w:rsidR="005D433A" w:rsidRDefault="005D433A" w:rsidP="009848A2">
      <w:pPr>
        <w:rPr>
          <w:rFonts w:ascii="Times New Roman" w:hAnsi="Times New Roman"/>
          <w:b/>
          <w:sz w:val="24"/>
          <w:szCs w:val="24"/>
        </w:rPr>
      </w:pPr>
      <w:r>
        <w:rPr>
          <w:rFonts w:ascii="Times New Roman" w:hAnsi="Times New Roman"/>
          <w:b/>
          <w:sz w:val="24"/>
          <w:szCs w:val="24"/>
        </w:rPr>
        <w:t>1)C       2)C       3)D        4)A          5)C            6)B             7)B</w:t>
      </w:r>
    </w:p>
    <w:p w:rsidR="005D433A" w:rsidRPr="006238C9" w:rsidRDefault="005D433A" w:rsidP="009848A2">
      <w:pPr>
        <w:rPr>
          <w:rFonts w:ascii="Times New Roman" w:hAnsi="Times New Roman"/>
          <w:b/>
          <w:sz w:val="24"/>
          <w:szCs w:val="24"/>
        </w:rPr>
      </w:pPr>
      <w:r w:rsidRPr="00A94643">
        <w:rPr>
          <w:rFonts w:ascii="Times New Roman" w:hAnsi="Times New Roman"/>
          <w:b/>
          <w:sz w:val="24"/>
          <w:szCs w:val="24"/>
          <w:u w:val="single"/>
        </w:rPr>
        <w:t>TEMEL GEOMETRİK KAVRAMLAR</w:t>
      </w:r>
    </w:p>
    <w:p w:rsidR="005D433A" w:rsidRDefault="005D433A" w:rsidP="009848A2">
      <w:pPr>
        <w:rPr>
          <w:rFonts w:ascii="Times New Roman" w:hAnsi="Times New Roman"/>
          <w:b/>
          <w:sz w:val="24"/>
          <w:szCs w:val="24"/>
        </w:rPr>
      </w:pPr>
      <w:r w:rsidRPr="00A94643">
        <w:rPr>
          <w:rFonts w:ascii="Times New Roman" w:hAnsi="Times New Roman"/>
          <w:b/>
          <w:sz w:val="24"/>
          <w:szCs w:val="24"/>
          <w:u w:val="single"/>
        </w:rPr>
        <w:t>Temel Geometrik Kavramlar ve Çizimler</w:t>
      </w:r>
    </w:p>
    <w:p w:rsidR="005D433A" w:rsidRPr="00F27913" w:rsidRDefault="005D433A" w:rsidP="00F27913">
      <w:pPr>
        <w:rPr>
          <w:rFonts w:ascii="Times New Roman" w:hAnsi="Times New Roman"/>
          <w:b/>
          <w:sz w:val="24"/>
          <w:szCs w:val="24"/>
        </w:rPr>
      </w:pPr>
      <w:r>
        <w:rPr>
          <w:noProof/>
          <w:lang w:eastAsia="tr-TR"/>
        </w:rPr>
        <w:pict>
          <v:shape id="Resim 22" o:spid="_x0000_s1063" type="#_x0000_t75" style="position:absolute;margin-left:27pt;margin-top:3.8pt;width:221.35pt;height:112.7pt;z-index:251641856;visibility:visible">
            <v:imagedata r:id="rId47" o:title=""/>
          </v:shape>
        </w:pict>
      </w:r>
      <w:r>
        <w:rPr>
          <w:rFonts w:ascii="Times New Roman" w:hAnsi="Times New Roman"/>
          <w:b/>
          <w:sz w:val="24"/>
          <w:szCs w:val="24"/>
        </w:rPr>
        <w:t>1)</w:t>
      </w:r>
    </w:p>
    <w:p w:rsidR="005D433A" w:rsidRDefault="005D433A" w:rsidP="009848A2">
      <w:pPr>
        <w:rPr>
          <w:rFonts w:ascii="Times New Roman" w:hAnsi="Times New Roman"/>
          <w:b/>
          <w:sz w:val="24"/>
          <w:szCs w:val="24"/>
        </w:rPr>
      </w:pPr>
    </w:p>
    <w:p w:rsidR="005D433A" w:rsidRDefault="005D433A" w:rsidP="009848A2">
      <w:pPr>
        <w:rPr>
          <w:rFonts w:ascii="Times New Roman" w:hAnsi="Times New Roman"/>
          <w:b/>
          <w:sz w:val="24"/>
          <w:szCs w:val="24"/>
        </w:rPr>
      </w:pPr>
    </w:p>
    <w:p w:rsidR="005D433A" w:rsidRDefault="005D433A" w:rsidP="009848A2">
      <w:pPr>
        <w:rPr>
          <w:rFonts w:ascii="Times New Roman" w:hAnsi="Times New Roman"/>
          <w:b/>
          <w:sz w:val="24"/>
          <w:szCs w:val="24"/>
        </w:rPr>
      </w:pPr>
    </w:p>
    <w:p w:rsidR="005D433A" w:rsidRDefault="005D433A" w:rsidP="009848A2">
      <w:pPr>
        <w:rPr>
          <w:rFonts w:ascii="Times New Roman" w:hAnsi="Times New Roman"/>
          <w:b/>
          <w:sz w:val="24"/>
          <w:szCs w:val="24"/>
        </w:rPr>
      </w:pPr>
      <w:r>
        <w:rPr>
          <w:noProof/>
          <w:lang w:eastAsia="tr-TR"/>
        </w:rPr>
        <w:pict>
          <v:shape id="Resim 24" o:spid="_x0000_s1064" type="#_x0000_t75" style="position:absolute;margin-left:18pt;margin-top:24.8pt;width:197.95pt;height:101.7pt;z-index:251643904;visibility:visible">
            <v:imagedata r:id="rId48" o:title=""/>
          </v:shape>
        </w:pict>
      </w:r>
    </w:p>
    <w:p w:rsidR="005D433A" w:rsidRPr="00902462" w:rsidRDefault="005D433A" w:rsidP="009848A2">
      <w:pPr>
        <w:rPr>
          <w:rFonts w:ascii="Times New Roman" w:hAnsi="Times New Roman"/>
          <w:sz w:val="24"/>
          <w:szCs w:val="24"/>
        </w:rPr>
      </w:pPr>
      <w:r>
        <w:rPr>
          <w:rFonts w:ascii="Times New Roman" w:hAnsi="Times New Roman"/>
          <w:b/>
          <w:sz w:val="24"/>
          <w:szCs w:val="24"/>
        </w:rPr>
        <w:t xml:space="preserve">2) </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rPr>
      </w:pPr>
      <w:r>
        <w:rPr>
          <w:noProof/>
          <w:lang w:eastAsia="tr-TR"/>
        </w:rPr>
        <w:pict>
          <v:shape id="Resim 25" o:spid="_x0000_s1065" type="#_x0000_t75" style="position:absolute;margin-left:27pt;margin-top:25.2pt;width:237.75pt;height:101.25pt;z-index:251644928;visibility:visible">
            <v:imagedata r:id="rId49" o:title=""/>
          </v:shape>
        </w:pict>
      </w:r>
    </w:p>
    <w:p w:rsidR="005D433A" w:rsidRPr="001132E1" w:rsidRDefault="005D433A" w:rsidP="009848A2">
      <w:pPr>
        <w:rPr>
          <w:rFonts w:ascii="Times New Roman" w:hAnsi="Times New Roman"/>
          <w:b/>
          <w:sz w:val="24"/>
          <w:szCs w:val="24"/>
        </w:rPr>
      </w:pPr>
      <w:r w:rsidRPr="001132E1">
        <w:rPr>
          <w:rFonts w:ascii="Times New Roman" w:hAnsi="Times New Roman"/>
          <w:b/>
          <w:sz w:val="24"/>
          <w:szCs w:val="24"/>
        </w:rPr>
        <w:t>3)</w:t>
      </w:r>
    </w:p>
    <w:p w:rsidR="005D433A" w:rsidRDefault="005D433A" w:rsidP="009848A2">
      <w:pPr>
        <w:rPr>
          <w:rFonts w:ascii="Times New Roman" w:hAnsi="Times New Roman"/>
          <w:b/>
          <w:sz w:val="24"/>
          <w:szCs w:val="24"/>
        </w:rPr>
      </w:pPr>
    </w:p>
    <w:p w:rsidR="005D433A" w:rsidRDefault="005D433A" w:rsidP="009848A2">
      <w:pPr>
        <w:rPr>
          <w:rFonts w:ascii="Times New Roman" w:hAnsi="Times New Roman"/>
          <w:b/>
          <w:sz w:val="24"/>
          <w:szCs w:val="24"/>
        </w:rPr>
      </w:pPr>
    </w:p>
    <w:p w:rsidR="005D433A" w:rsidRDefault="005D433A" w:rsidP="009848A2">
      <w:pPr>
        <w:rPr>
          <w:rFonts w:ascii="Times New Roman" w:hAnsi="Times New Roman"/>
          <w:b/>
          <w:sz w:val="24"/>
          <w:szCs w:val="24"/>
        </w:rPr>
      </w:pPr>
    </w:p>
    <w:p w:rsidR="005D433A" w:rsidRDefault="005D433A" w:rsidP="009848A2">
      <w:pPr>
        <w:rPr>
          <w:rFonts w:ascii="Times New Roman" w:hAnsi="Times New Roman"/>
          <w:b/>
          <w:sz w:val="24"/>
          <w:szCs w:val="24"/>
        </w:rPr>
      </w:pPr>
    </w:p>
    <w:p w:rsidR="005D433A" w:rsidRPr="00C36192" w:rsidRDefault="005D433A" w:rsidP="009848A2">
      <w:pPr>
        <w:rPr>
          <w:rFonts w:ascii="Times New Roman" w:hAnsi="Times New Roman"/>
          <w:b/>
          <w:sz w:val="24"/>
          <w:szCs w:val="24"/>
        </w:rPr>
      </w:pPr>
      <w:r>
        <w:rPr>
          <w:noProof/>
          <w:lang w:eastAsia="tr-TR"/>
        </w:rPr>
        <w:pict>
          <v:shape id="_x0000_s1066" type="#_x0000_t75" style="position:absolute;margin-left:41.25pt;margin-top:0;width:233.25pt;height:130.5pt;z-index:251651072;visibility:visible">
            <v:imagedata r:id="rId50" o:title=""/>
          </v:shape>
        </w:pict>
      </w:r>
      <w:r w:rsidRPr="00C36192">
        <w:rPr>
          <w:rFonts w:ascii="Times New Roman" w:hAnsi="Times New Roman"/>
          <w:b/>
          <w:sz w:val="24"/>
          <w:szCs w:val="24"/>
        </w:rPr>
        <w:t>4)</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rPr>
      </w:pPr>
    </w:p>
    <w:p w:rsidR="005D433A" w:rsidRDefault="005D433A" w:rsidP="009848A2">
      <w:pPr>
        <w:rPr>
          <w:rFonts w:ascii="Times New Roman" w:hAnsi="Times New Roman"/>
          <w:b/>
          <w:sz w:val="24"/>
          <w:szCs w:val="24"/>
        </w:rPr>
      </w:pPr>
      <w:r>
        <w:rPr>
          <w:noProof/>
          <w:lang w:eastAsia="tr-TR"/>
        </w:rPr>
        <w:pict>
          <v:shape id="Resim 1" o:spid="_x0000_s1067" type="#_x0000_t75" style="position:absolute;margin-left:27pt;margin-top:24.9pt;width:243pt;height:139.3pt;z-index:251653120;visibility:visible">
            <v:imagedata r:id="rId51" o:title=""/>
          </v:shape>
        </w:pict>
      </w:r>
    </w:p>
    <w:p w:rsidR="005D433A" w:rsidRPr="002425CF" w:rsidRDefault="005D433A" w:rsidP="009848A2">
      <w:pPr>
        <w:rPr>
          <w:rFonts w:ascii="Times New Roman" w:hAnsi="Times New Roman"/>
          <w:b/>
          <w:sz w:val="24"/>
          <w:szCs w:val="24"/>
        </w:rPr>
      </w:pPr>
      <w:r w:rsidRPr="002425CF">
        <w:rPr>
          <w:rFonts w:ascii="Times New Roman" w:hAnsi="Times New Roman"/>
          <w:b/>
          <w:sz w:val="24"/>
          <w:szCs w:val="24"/>
        </w:rPr>
        <w:t>5)</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Pr="00235520" w:rsidRDefault="005D433A" w:rsidP="009848A2">
      <w:pPr>
        <w:rPr>
          <w:rFonts w:ascii="Times New Roman" w:hAnsi="Times New Roman"/>
          <w:b/>
          <w:sz w:val="24"/>
          <w:szCs w:val="24"/>
        </w:rPr>
      </w:pPr>
      <w:r>
        <w:rPr>
          <w:noProof/>
          <w:lang w:eastAsia="tr-TR"/>
        </w:rPr>
        <w:pict>
          <v:shape id="Resim 36" o:spid="_x0000_s1068" type="#_x0000_t75" style="position:absolute;margin-left:36pt;margin-top:0;width:218.9pt;height:225.35pt;z-index:251655168;visibility:visible">
            <v:imagedata r:id="rId52" o:title=""/>
          </v:shape>
        </w:pict>
      </w:r>
      <w:r w:rsidRPr="00235520">
        <w:rPr>
          <w:rFonts w:ascii="Times New Roman" w:hAnsi="Times New Roman"/>
          <w:b/>
          <w:sz w:val="24"/>
          <w:szCs w:val="24"/>
        </w:rPr>
        <w:t>6)</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Pr="00231B75" w:rsidRDefault="005D433A" w:rsidP="00231B75">
      <w:pPr>
        <w:rPr>
          <w:rFonts w:ascii="Times New Roman" w:hAnsi="Times New Roman"/>
          <w:b/>
          <w:sz w:val="24"/>
          <w:szCs w:val="24"/>
        </w:rPr>
      </w:pPr>
      <w:r>
        <w:rPr>
          <w:noProof/>
          <w:lang w:eastAsia="tr-TR"/>
        </w:rPr>
        <w:pict>
          <v:shape id="Resim 29" o:spid="_x0000_s1069" type="#_x0000_t75" style="position:absolute;margin-left:54.75pt;margin-top:.05pt;width:93.05pt;height:19.5pt;z-index:251665408;visibility:visible">
            <v:imagedata r:id="rId53" o:title=""/>
          </v:shape>
        </w:pict>
      </w:r>
      <w:r>
        <w:rPr>
          <w:rFonts w:ascii="Times New Roman" w:hAnsi="Times New Roman"/>
          <w:b/>
          <w:sz w:val="24"/>
          <w:szCs w:val="24"/>
        </w:rPr>
        <w:t>7)</w:t>
      </w:r>
    </w:p>
    <w:p w:rsidR="005D433A" w:rsidRPr="00231B75" w:rsidRDefault="005D433A" w:rsidP="00231B75">
      <w:pPr>
        <w:rPr>
          <w:rFonts w:ascii="Times New Roman" w:hAnsi="Times New Roman"/>
          <w:b/>
          <w:sz w:val="24"/>
          <w:szCs w:val="24"/>
        </w:rPr>
      </w:pPr>
      <w:r w:rsidRPr="00231B75">
        <w:rPr>
          <w:rFonts w:ascii="Times New Roman" w:hAnsi="Times New Roman"/>
          <w:b/>
          <w:sz w:val="24"/>
          <w:szCs w:val="24"/>
        </w:rPr>
        <w:t xml:space="preserve">DE doğru parçasının uzunluğunun sembolle gösterimi   hangi şıkta doğru verilmiştir? </w:t>
      </w:r>
    </w:p>
    <w:p w:rsidR="005D433A" w:rsidRPr="00231B75" w:rsidRDefault="005D433A" w:rsidP="00231B75">
      <w:pPr>
        <w:rPr>
          <w:rFonts w:ascii="Times New Roman" w:hAnsi="Times New Roman"/>
          <w:sz w:val="24"/>
          <w:szCs w:val="24"/>
        </w:rPr>
      </w:pPr>
      <w:r w:rsidRPr="00231B75">
        <w:rPr>
          <w:rFonts w:ascii="Times New Roman" w:hAnsi="Times New Roman"/>
          <w:sz w:val="24"/>
          <w:szCs w:val="24"/>
        </w:rPr>
        <w:t>A) |DE|</w:t>
      </w:r>
      <w:r w:rsidRPr="00231B75">
        <w:rPr>
          <w:rFonts w:ascii="Times New Roman" w:hAnsi="Times New Roman"/>
          <w:sz w:val="24"/>
          <w:szCs w:val="24"/>
        </w:rPr>
        <w:tab/>
        <w:t xml:space="preserve">  B) [DE         C) DE    </w:t>
      </w:r>
      <w:r w:rsidRPr="00231B75">
        <w:rPr>
          <w:rFonts w:ascii="Times New Roman" w:hAnsi="Times New Roman"/>
          <w:sz w:val="24"/>
          <w:szCs w:val="24"/>
        </w:rPr>
        <w:tab/>
        <w:t>D)  [DE]</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r>
        <w:rPr>
          <w:rFonts w:ascii="Times New Roman" w:hAnsi="Times New Roman"/>
          <w:b/>
          <w:sz w:val="24"/>
          <w:szCs w:val="24"/>
          <w:u w:val="single"/>
        </w:rPr>
        <w:t>CEVAP ANAHTARI</w:t>
      </w:r>
    </w:p>
    <w:p w:rsidR="005D433A" w:rsidRPr="006238C9" w:rsidRDefault="005D433A" w:rsidP="009848A2">
      <w:pPr>
        <w:rPr>
          <w:rFonts w:ascii="Times New Roman" w:hAnsi="Times New Roman"/>
          <w:b/>
          <w:sz w:val="24"/>
          <w:szCs w:val="24"/>
        </w:rPr>
      </w:pPr>
      <w:r>
        <w:rPr>
          <w:rFonts w:ascii="Times New Roman" w:hAnsi="Times New Roman"/>
          <w:b/>
          <w:sz w:val="24"/>
          <w:szCs w:val="24"/>
        </w:rPr>
        <w:t>1)C       2)D         3)C          4 )B           5)B             6)C            7)D</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Pr="00A94643" w:rsidRDefault="005D433A" w:rsidP="009848A2">
      <w:pPr>
        <w:rPr>
          <w:rFonts w:ascii="Times New Roman" w:hAnsi="Times New Roman"/>
          <w:b/>
          <w:sz w:val="24"/>
          <w:szCs w:val="24"/>
          <w:u w:val="single"/>
        </w:rPr>
      </w:pPr>
      <w:r w:rsidRPr="00A94643">
        <w:rPr>
          <w:rFonts w:ascii="Times New Roman" w:hAnsi="Times New Roman"/>
          <w:b/>
          <w:sz w:val="24"/>
          <w:szCs w:val="24"/>
          <w:u w:val="single"/>
        </w:rPr>
        <w:t>Üçgen ve Dörtgenler</w:t>
      </w:r>
    </w:p>
    <w:p w:rsidR="005D433A" w:rsidRPr="00747448" w:rsidRDefault="005D433A" w:rsidP="00747448">
      <w:pPr>
        <w:rPr>
          <w:rFonts w:ascii="Times New Roman" w:hAnsi="Times New Roman"/>
          <w:b/>
          <w:sz w:val="24"/>
          <w:szCs w:val="24"/>
        </w:rPr>
      </w:pPr>
      <w:r>
        <w:rPr>
          <w:noProof/>
          <w:lang w:eastAsia="tr-TR"/>
        </w:rPr>
        <w:pict>
          <v:shape id="Resim 23" o:spid="_x0000_s1070" type="#_x0000_t75" style="position:absolute;margin-left:48pt;margin-top:.1pt;width:270pt;height:183pt;z-index:251642880;visibility:visible">
            <v:imagedata r:id="rId54" o:title=""/>
          </v:shape>
        </w:pict>
      </w:r>
      <w:r>
        <w:rPr>
          <w:rFonts w:ascii="Times New Roman" w:hAnsi="Times New Roman"/>
          <w:b/>
          <w:sz w:val="24"/>
          <w:szCs w:val="24"/>
        </w:rPr>
        <w:t>1)</w:t>
      </w:r>
    </w:p>
    <w:p w:rsidR="005D433A" w:rsidRPr="00445A59" w:rsidRDefault="005D433A" w:rsidP="009848A2">
      <w:pPr>
        <w:rPr>
          <w:rFonts w:ascii="Times New Roman" w:hAnsi="Times New Roman"/>
          <w:b/>
          <w:sz w:val="24"/>
          <w:szCs w:val="24"/>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rPr>
      </w:pPr>
    </w:p>
    <w:p w:rsidR="005D433A" w:rsidRDefault="005D433A" w:rsidP="009848A2">
      <w:pPr>
        <w:rPr>
          <w:rFonts w:ascii="Times New Roman" w:hAnsi="Times New Roman"/>
          <w:b/>
          <w:sz w:val="24"/>
          <w:szCs w:val="24"/>
        </w:rPr>
      </w:pPr>
      <w:r>
        <w:rPr>
          <w:noProof/>
          <w:lang w:eastAsia="tr-TR"/>
        </w:rPr>
        <w:pict>
          <v:shape id="Resim 20" o:spid="_x0000_s1071" type="#_x0000_t75" style="position:absolute;margin-left:55.5pt;margin-top:20.6pt;width:223.5pt;height:150.45pt;z-index:251654144;visibility:visible">
            <v:imagedata r:id="rId55" o:title=""/>
          </v:shape>
        </w:pict>
      </w:r>
    </w:p>
    <w:p w:rsidR="005D433A" w:rsidRPr="00A6695D" w:rsidRDefault="005D433A" w:rsidP="009848A2">
      <w:pPr>
        <w:rPr>
          <w:rFonts w:ascii="Times New Roman" w:hAnsi="Times New Roman"/>
          <w:b/>
          <w:sz w:val="24"/>
          <w:szCs w:val="24"/>
        </w:rPr>
      </w:pPr>
      <w:r w:rsidRPr="00A6695D">
        <w:rPr>
          <w:rFonts w:ascii="Times New Roman" w:hAnsi="Times New Roman"/>
          <w:b/>
          <w:sz w:val="24"/>
          <w:szCs w:val="24"/>
        </w:rPr>
        <w:t>2)</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Pr="00CE565E" w:rsidRDefault="005D433A" w:rsidP="00CE565E">
      <w:pPr>
        <w:rPr>
          <w:rFonts w:ascii="Times New Roman" w:hAnsi="Times New Roman"/>
          <w:b/>
          <w:sz w:val="24"/>
          <w:szCs w:val="24"/>
        </w:rPr>
      </w:pPr>
      <w:r w:rsidRPr="00CE565E">
        <w:rPr>
          <w:rFonts w:ascii="Times New Roman" w:hAnsi="Times New Roman"/>
          <w:b/>
          <w:sz w:val="24"/>
          <w:szCs w:val="24"/>
        </w:rPr>
        <w:t>3)Aşağıda kenar uzunlukları verilmiş olan üçgenlerden hangisi çeşitkenar üçgendir?</w:t>
      </w:r>
    </w:p>
    <w:p w:rsidR="005D433A" w:rsidRPr="00CE565E" w:rsidRDefault="005D433A" w:rsidP="00CE565E">
      <w:pPr>
        <w:rPr>
          <w:rFonts w:ascii="Times New Roman" w:hAnsi="Times New Roman"/>
          <w:sz w:val="24"/>
          <w:szCs w:val="24"/>
        </w:rPr>
      </w:pPr>
      <w:r>
        <w:rPr>
          <w:rFonts w:ascii="Times New Roman" w:hAnsi="Times New Roman"/>
          <w:sz w:val="24"/>
          <w:szCs w:val="24"/>
        </w:rPr>
        <w:t xml:space="preserve">    A) 20 cm,30cm,</w:t>
      </w:r>
      <w:r w:rsidRPr="00CE565E">
        <w:rPr>
          <w:rFonts w:ascii="Times New Roman" w:hAnsi="Times New Roman"/>
          <w:sz w:val="24"/>
          <w:szCs w:val="24"/>
        </w:rPr>
        <w:t xml:space="preserve">20 cm </w:t>
      </w:r>
    </w:p>
    <w:p w:rsidR="005D433A" w:rsidRPr="00CE565E" w:rsidRDefault="005D433A" w:rsidP="00CE565E">
      <w:pPr>
        <w:rPr>
          <w:rFonts w:ascii="Times New Roman" w:hAnsi="Times New Roman"/>
          <w:sz w:val="24"/>
          <w:szCs w:val="24"/>
        </w:rPr>
      </w:pPr>
      <w:r>
        <w:rPr>
          <w:rFonts w:ascii="Times New Roman" w:hAnsi="Times New Roman"/>
          <w:sz w:val="24"/>
          <w:szCs w:val="24"/>
        </w:rPr>
        <w:t xml:space="preserve">    B) 40 cm,40cm,</w:t>
      </w:r>
      <w:r w:rsidRPr="00CE565E">
        <w:rPr>
          <w:rFonts w:ascii="Times New Roman" w:hAnsi="Times New Roman"/>
          <w:sz w:val="24"/>
          <w:szCs w:val="24"/>
        </w:rPr>
        <w:t>40 cm</w:t>
      </w:r>
    </w:p>
    <w:p w:rsidR="005D433A" w:rsidRPr="00CE565E" w:rsidRDefault="005D433A" w:rsidP="00CE565E">
      <w:pPr>
        <w:rPr>
          <w:rFonts w:ascii="Times New Roman" w:hAnsi="Times New Roman"/>
          <w:sz w:val="24"/>
          <w:szCs w:val="24"/>
        </w:rPr>
      </w:pPr>
      <w:r>
        <w:rPr>
          <w:rFonts w:ascii="Times New Roman" w:hAnsi="Times New Roman"/>
          <w:sz w:val="24"/>
          <w:szCs w:val="24"/>
        </w:rPr>
        <w:t xml:space="preserve">     C) 50cm,50cm,60</w:t>
      </w:r>
      <w:r w:rsidRPr="00CE565E">
        <w:rPr>
          <w:rFonts w:ascii="Times New Roman" w:hAnsi="Times New Roman"/>
          <w:sz w:val="24"/>
          <w:szCs w:val="24"/>
        </w:rPr>
        <w:t>cm,</w:t>
      </w:r>
    </w:p>
    <w:p w:rsidR="005D433A" w:rsidRPr="00CE565E" w:rsidRDefault="005D433A" w:rsidP="00CE565E">
      <w:pPr>
        <w:rPr>
          <w:rFonts w:ascii="Times New Roman" w:hAnsi="Times New Roman"/>
          <w:sz w:val="24"/>
          <w:szCs w:val="24"/>
        </w:rPr>
      </w:pPr>
      <w:r>
        <w:rPr>
          <w:rFonts w:ascii="Times New Roman" w:hAnsi="Times New Roman"/>
          <w:sz w:val="24"/>
          <w:szCs w:val="24"/>
        </w:rPr>
        <w:t xml:space="preserve">     </w:t>
      </w:r>
      <w:r w:rsidRPr="00CE565E">
        <w:rPr>
          <w:rFonts w:ascii="Times New Roman" w:hAnsi="Times New Roman"/>
          <w:sz w:val="24"/>
          <w:szCs w:val="24"/>
        </w:rPr>
        <w:t>D) 30</w:t>
      </w:r>
      <w:r>
        <w:rPr>
          <w:rFonts w:ascii="Times New Roman" w:hAnsi="Times New Roman"/>
          <w:sz w:val="24"/>
          <w:szCs w:val="24"/>
        </w:rPr>
        <w:t>cm, 40cm,</w:t>
      </w:r>
      <w:r w:rsidRPr="00CE565E">
        <w:rPr>
          <w:rFonts w:ascii="Times New Roman" w:hAnsi="Times New Roman"/>
          <w:sz w:val="24"/>
          <w:szCs w:val="24"/>
        </w:rPr>
        <w:t>50 cm</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r>
        <w:rPr>
          <w:rFonts w:ascii="Times New Roman" w:hAnsi="Times New Roman"/>
          <w:b/>
          <w:sz w:val="24"/>
          <w:szCs w:val="24"/>
          <w:u w:val="single"/>
        </w:rPr>
        <w:t>CEVAP ANAHTARI</w:t>
      </w:r>
    </w:p>
    <w:p w:rsidR="005D433A" w:rsidRPr="006238C9" w:rsidRDefault="005D433A" w:rsidP="009848A2">
      <w:pPr>
        <w:rPr>
          <w:rFonts w:ascii="Times New Roman" w:hAnsi="Times New Roman"/>
          <w:b/>
          <w:sz w:val="24"/>
          <w:szCs w:val="24"/>
        </w:rPr>
      </w:pPr>
      <w:r w:rsidRPr="006238C9">
        <w:rPr>
          <w:rFonts w:ascii="Times New Roman" w:hAnsi="Times New Roman"/>
          <w:b/>
          <w:sz w:val="24"/>
          <w:szCs w:val="24"/>
        </w:rPr>
        <w:t xml:space="preserve">   1)A</w:t>
      </w:r>
      <w:r>
        <w:rPr>
          <w:rFonts w:ascii="Times New Roman" w:hAnsi="Times New Roman"/>
          <w:b/>
          <w:sz w:val="24"/>
          <w:szCs w:val="24"/>
        </w:rPr>
        <w:t xml:space="preserve">                  2)D               3)D  </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r w:rsidRPr="00BF3636">
        <w:rPr>
          <w:rFonts w:ascii="Times New Roman" w:hAnsi="Times New Roman"/>
          <w:b/>
          <w:sz w:val="24"/>
          <w:szCs w:val="24"/>
          <w:u w:val="single"/>
        </w:rPr>
        <w:t>GEOMETRİK ÇİZİMLER VE ÖLÇÜMLER</w:t>
      </w:r>
    </w:p>
    <w:p w:rsidR="005D433A" w:rsidRDefault="005D433A" w:rsidP="009848A2">
      <w:pPr>
        <w:rPr>
          <w:rFonts w:ascii="Times New Roman" w:hAnsi="Times New Roman"/>
          <w:b/>
          <w:sz w:val="24"/>
          <w:szCs w:val="24"/>
          <w:u w:val="single"/>
        </w:rPr>
      </w:pPr>
      <w:r>
        <w:rPr>
          <w:rFonts w:ascii="Times New Roman" w:hAnsi="Times New Roman"/>
          <w:b/>
          <w:sz w:val="24"/>
          <w:szCs w:val="24"/>
          <w:u w:val="single"/>
        </w:rPr>
        <w:t>Uzunluk Ölçme</w:t>
      </w:r>
    </w:p>
    <w:p w:rsidR="005D433A" w:rsidRPr="00D218F1" w:rsidRDefault="005D433A" w:rsidP="00D218F1">
      <w:pPr>
        <w:rPr>
          <w:rFonts w:ascii="Times New Roman" w:hAnsi="Times New Roman"/>
          <w:b/>
          <w:sz w:val="24"/>
          <w:szCs w:val="24"/>
        </w:rPr>
      </w:pPr>
      <w:r>
        <w:rPr>
          <w:rFonts w:ascii="Times New Roman" w:hAnsi="Times New Roman"/>
          <w:b/>
          <w:sz w:val="24"/>
          <w:szCs w:val="24"/>
        </w:rPr>
        <w:t>1</w:t>
      </w:r>
      <w:r w:rsidRPr="00D218F1">
        <w:rPr>
          <w:rFonts w:ascii="Times New Roman" w:hAnsi="Times New Roman"/>
          <w:b/>
          <w:sz w:val="24"/>
          <w:szCs w:val="24"/>
        </w:rPr>
        <w:t>)</w:t>
      </w:r>
      <w:r w:rsidRPr="00D218F1">
        <w:rPr>
          <w:rFonts w:ascii="Times New Roman" w:hAnsi="Times New Roman"/>
          <w:b/>
          <w:sz w:val="24"/>
          <w:szCs w:val="24"/>
        </w:rPr>
        <w:tab/>
        <w:t>Çevresi 24 cm ola</w:t>
      </w:r>
      <w:r>
        <w:rPr>
          <w:rFonts w:ascii="Times New Roman" w:hAnsi="Times New Roman"/>
          <w:b/>
          <w:sz w:val="24"/>
          <w:szCs w:val="24"/>
        </w:rPr>
        <w:t xml:space="preserve">n bir karenin alanı kaç cm2 dir? </w:t>
      </w:r>
    </w:p>
    <w:p w:rsidR="005D433A" w:rsidRPr="00D218F1" w:rsidRDefault="005D433A" w:rsidP="00D218F1">
      <w:pPr>
        <w:rPr>
          <w:rFonts w:ascii="Times New Roman" w:hAnsi="Times New Roman"/>
          <w:sz w:val="24"/>
          <w:szCs w:val="24"/>
        </w:rPr>
      </w:pPr>
      <w:r w:rsidRPr="00D218F1">
        <w:rPr>
          <w:rFonts w:ascii="Times New Roman" w:hAnsi="Times New Roman"/>
          <w:sz w:val="24"/>
          <w:szCs w:val="24"/>
        </w:rPr>
        <w:t>A)</w:t>
      </w:r>
      <w:r w:rsidRPr="00D218F1">
        <w:rPr>
          <w:rFonts w:ascii="Times New Roman" w:hAnsi="Times New Roman"/>
          <w:sz w:val="24"/>
          <w:szCs w:val="24"/>
        </w:rPr>
        <w:tab/>
        <w:t>25            B)36            C)49             D)64</w:t>
      </w:r>
    </w:p>
    <w:p w:rsidR="005D433A" w:rsidRPr="00D218F1" w:rsidRDefault="005D433A" w:rsidP="009848A2">
      <w:pPr>
        <w:rPr>
          <w:rFonts w:ascii="Times New Roman" w:hAnsi="Times New Roman"/>
          <w:b/>
          <w:sz w:val="24"/>
          <w:szCs w:val="24"/>
        </w:rPr>
      </w:pPr>
    </w:p>
    <w:p w:rsidR="005D433A" w:rsidRPr="00D218F1" w:rsidRDefault="005D433A" w:rsidP="00AE68CF">
      <w:pPr>
        <w:rPr>
          <w:rFonts w:ascii="Times New Roman" w:hAnsi="Times New Roman"/>
          <w:sz w:val="24"/>
          <w:szCs w:val="24"/>
        </w:rPr>
      </w:pPr>
      <w:r>
        <w:rPr>
          <w:noProof/>
          <w:lang w:eastAsia="tr-TR"/>
        </w:rPr>
        <w:pict>
          <v:shape id="Resim 288" o:spid="_x0000_s1072" type="#_x0000_t75" style="position:absolute;margin-left:18pt;margin-top:-.25pt;width:214.5pt;height:100.95pt;z-index:251678720;visibility:visible">
            <v:imagedata r:id="rId56" o:title=""/>
          </v:shape>
        </w:pict>
      </w:r>
      <w:r w:rsidRPr="00D218F1">
        <w:rPr>
          <w:rFonts w:ascii="Times New Roman" w:hAnsi="Times New Roman"/>
          <w:b/>
          <w:sz w:val="24"/>
          <w:szCs w:val="24"/>
        </w:rPr>
        <w:t>2</w:t>
      </w:r>
      <w:r>
        <w:rPr>
          <w:rFonts w:ascii="Times New Roman" w:hAnsi="Times New Roman"/>
          <w:b/>
          <w:sz w:val="24"/>
          <w:szCs w:val="24"/>
        </w:rPr>
        <w:t xml:space="preserve">) </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Pr="00073909" w:rsidRDefault="005D433A" w:rsidP="00073909">
      <w:pPr>
        <w:rPr>
          <w:rFonts w:ascii="Times New Roman" w:hAnsi="Times New Roman"/>
          <w:b/>
          <w:sz w:val="24"/>
          <w:szCs w:val="24"/>
        </w:rPr>
      </w:pPr>
      <w:r>
        <w:rPr>
          <w:rFonts w:ascii="Times New Roman" w:hAnsi="Times New Roman"/>
          <w:b/>
          <w:sz w:val="24"/>
          <w:szCs w:val="24"/>
        </w:rPr>
        <w:t>3)</w:t>
      </w:r>
      <w:r w:rsidRPr="00073909">
        <w:rPr>
          <w:rFonts w:ascii="Times New Roman" w:hAnsi="Times New Roman"/>
          <w:b/>
          <w:sz w:val="24"/>
          <w:szCs w:val="24"/>
        </w:rPr>
        <w:t>Aşağıdaki eşleştirmelerden hangisi yanlıştır? (B)</w:t>
      </w:r>
    </w:p>
    <w:p w:rsidR="005D433A" w:rsidRPr="00073909" w:rsidRDefault="005D433A" w:rsidP="00073909">
      <w:pPr>
        <w:rPr>
          <w:rFonts w:ascii="Times New Roman" w:hAnsi="Times New Roman"/>
          <w:sz w:val="24"/>
          <w:szCs w:val="24"/>
        </w:rPr>
      </w:pPr>
      <w:r w:rsidRPr="00073909">
        <w:rPr>
          <w:rFonts w:ascii="Times New Roman" w:hAnsi="Times New Roman"/>
          <w:sz w:val="24"/>
          <w:szCs w:val="24"/>
        </w:rPr>
        <w:t xml:space="preserve">A) 12m=1200cm                     B) 4m=400mm         </w:t>
      </w:r>
    </w:p>
    <w:p w:rsidR="005D433A" w:rsidRDefault="005D433A" w:rsidP="00073909">
      <w:pPr>
        <w:rPr>
          <w:rFonts w:ascii="Times New Roman" w:hAnsi="Times New Roman"/>
          <w:sz w:val="24"/>
          <w:szCs w:val="24"/>
        </w:rPr>
      </w:pPr>
      <w:r w:rsidRPr="00073909">
        <w:rPr>
          <w:rFonts w:ascii="Times New Roman" w:hAnsi="Times New Roman"/>
          <w:sz w:val="24"/>
          <w:szCs w:val="24"/>
        </w:rPr>
        <w:t>C) 5m32cm=532cm                D) 13cm4mm=134mm</w:t>
      </w:r>
    </w:p>
    <w:p w:rsidR="005D433A" w:rsidRDefault="005D433A" w:rsidP="00073909">
      <w:pPr>
        <w:rPr>
          <w:rFonts w:ascii="Times New Roman" w:hAnsi="Times New Roman"/>
          <w:sz w:val="24"/>
          <w:szCs w:val="24"/>
        </w:rPr>
      </w:pPr>
      <w:r>
        <w:rPr>
          <w:noProof/>
          <w:lang w:eastAsia="tr-TR"/>
        </w:rPr>
        <w:pict>
          <v:shape id="Resim 289" o:spid="_x0000_s1073" type="#_x0000_t75" style="position:absolute;margin-left:27.75pt;margin-top:24.8pt;width:239.25pt;height:61.5pt;z-index:251679744;visibility:visible">
            <v:imagedata r:id="rId57" o:title=""/>
          </v:shape>
        </w:pict>
      </w:r>
    </w:p>
    <w:p w:rsidR="005D433A" w:rsidRPr="00435398" w:rsidRDefault="005D433A" w:rsidP="00073909">
      <w:pPr>
        <w:rPr>
          <w:rFonts w:ascii="Times New Roman" w:hAnsi="Times New Roman"/>
          <w:b/>
          <w:sz w:val="24"/>
          <w:szCs w:val="24"/>
        </w:rPr>
      </w:pPr>
      <w:r w:rsidRPr="00435398">
        <w:rPr>
          <w:rFonts w:ascii="Times New Roman" w:hAnsi="Times New Roman"/>
          <w:b/>
          <w:sz w:val="24"/>
          <w:szCs w:val="24"/>
        </w:rPr>
        <w:t>4)</w:t>
      </w:r>
    </w:p>
    <w:p w:rsidR="005D433A" w:rsidRDefault="005D433A" w:rsidP="00073909">
      <w:pPr>
        <w:rPr>
          <w:rFonts w:ascii="Times New Roman" w:hAnsi="Times New Roman"/>
          <w:sz w:val="24"/>
          <w:szCs w:val="24"/>
        </w:rPr>
      </w:pPr>
    </w:p>
    <w:p w:rsidR="005D433A" w:rsidRDefault="005D433A" w:rsidP="00073909">
      <w:pPr>
        <w:rPr>
          <w:rFonts w:ascii="Times New Roman" w:hAnsi="Times New Roman"/>
          <w:sz w:val="24"/>
          <w:szCs w:val="24"/>
        </w:rPr>
      </w:pPr>
    </w:p>
    <w:p w:rsidR="005D433A" w:rsidRDefault="005D433A" w:rsidP="00073909">
      <w:pPr>
        <w:rPr>
          <w:rFonts w:ascii="Times New Roman" w:hAnsi="Times New Roman"/>
          <w:sz w:val="24"/>
          <w:szCs w:val="24"/>
        </w:rPr>
      </w:pPr>
      <w:r>
        <w:rPr>
          <w:noProof/>
          <w:lang w:eastAsia="tr-TR"/>
        </w:rPr>
        <w:pict>
          <v:shape id="Resim 290" o:spid="_x0000_s1074" type="#_x0000_t75" style="position:absolute;margin-left:48pt;margin-top:19.6pt;width:193.5pt;height:173.45pt;z-index:251680768;visibility:visible">
            <v:imagedata r:id="rId58" o:title="" gain="1.25" grayscale="t"/>
          </v:shape>
        </w:pict>
      </w:r>
    </w:p>
    <w:p w:rsidR="005D433A" w:rsidRPr="00435398" w:rsidRDefault="005D433A" w:rsidP="00073909">
      <w:pPr>
        <w:rPr>
          <w:rFonts w:ascii="Times New Roman" w:hAnsi="Times New Roman"/>
          <w:b/>
          <w:sz w:val="24"/>
          <w:szCs w:val="24"/>
        </w:rPr>
      </w:pPr>
      <w:r w:rsidRPr="00435398">
        <w:rPr>
          <w:rFonts w:ascii="Times New Roman" w:hAnsi="Times New Roman"/>
          <w:b/>
          <w:sz w:val="24"/>
          <w:szCs w:val="24"/>
        </w:rPr>
        <w:t>5)</w:t>
      </w:r>
    </w:p>
    <w:p w:rsidR="005D433A" w:rsidRDefault="005D433A" w:rsidP="00073909">
      <w:pPr>
        <w:rPr>
          <w:rFonts w:ascii="Times New Roman" w:hAnsi="Times New Roman"/>
          <w:sz w:val="24"/>
          <w:szCs w:val="24"/>
        </w:rPr>
      </w:pPr>
    </w:p>
    <w:p w:rsidR="005D433A" w:rsidRDefault="005D433A" w:rsidP="00073909">
      <w:pPr>
        <w:rPr>
          <w:rFonts w:ascii="Times New Roman" w:hAnsi="Times New Roman"/>
          <w:sz w:val="24"/>
          <w:szCs w:val="24"/>
        </w:rPr>
      </w:pPr>
    </w:p>
    <w:p w:rsidR="005D433A" w:rsidRDefault="005D433A" w:rsidP="00073909">
      <w:pPr>
        <w:rPr>
          <w:rFonts w:ascii="Times New Roman" w:hAnsi="Times New Roman"/>
          <w:sz w:val="24"/>
          <w:szCs w:val="24"/>
        </w:rPr>
      </w:pPr>
    </w:p>
    <w:p w:rsidR="005D433A" w:rsidRDefault="005D433A" w:rsidP="00073909">
      <w:pPr>
        <w:rPr>
          <w:rFonts w:ascii="Times New Roman" w:hAnsi="Times New Roman"/>
          <w:sz w:val="24"/>
          <w:szCs w:val="24"/>
        </w:rPr>
      </w:pPr>
    </w:p>
    <w:p w:rsidR="005D433A" w:rsidRDefault="005D433A" w:rsidP="00073909">
      <w:pPr>
        <w:rPr>
          <w:rFonts w:ascii="Times New Roman" w:hAnsi="Times New Roman"/>
          <w:sz w:val="24"/>
          <w:szCs w:val="24"/>
        </w:rPr>
      </w:pPr>
    </w:p>
    <w:p w:rsidR="005D433A" w:rsidRDefault="005D433A" w:rsidP="00073909">
      <w:pPr>
        <w:rPr>
          <w:rFonts w:ascii="Times New Roman" w:hAnsi="Times New Roman"/>
          <w:sz w:val="24"/>
          <w:szCs w:val="24"/>
        </w:rPr>
      </w:pPr>
    </w:p>
    <w:p w:rsidR="005D433A" w:rsidRPr="00073909" w:rsidRDefault="005D433A" w:rsidP="00073909">
      <w:pPr>
        <w:rPr>
          <w:rFonts w:ascii="Times New Roman" w:hAnsi="Times New Roman"/>
          <w:sz w:val="24"/>
          <w:szCs w:val="24"/>
        </w:rPr>
      </w:pPr>
      <w:r>
        <w:rPr>
          <w:rFonts w:ascii="Times New Roman" w:hAnsi="Times New Roman"/>
          <w:sz w:val="24"/>
          <w:szCs w:val="24"/>
        </w:rPr>
        <w:t xml:space="preserve">             </w:t>
      </w:r>
      <w:r w:rsidRPr="00435398">
        <w:rPr>
          <w:rFonts w:ascii="Times New Roman" w:hAnsi="Times New Roman"/>
          <w:sz w:val="24"/>
          <w:szCs w:val="24"/>
        </w:rPr>
        <w:t xml:space="preserve">A)1540           B)3080         C)1250          D)1500                    </w:t>
      </w:r>
    </w:p>
    <w:p w:rsidR="005D433A" w:rsidRDefault="005D433A" w:rsidP="00073909">
      <w:pPr>
        <w:rPr>
          <w:rFonts w:ascii="Times New Roman" w:hAnsi="Times New Roman"/>
          <w:b/>
          <w:sz w:val="24"/>
          <w:szCs w:val="24"/>
          <w:u w:val="single"/>
        </w:rPr>
      </w:pPr>
    </w:p>
    <w:p w:rsidR="005D433A" w:rsidRPr="00A35BEE" w:rsidRDefault="005D433A" w:rsidP="00A35BEE">
      <w:pPr>
        <w:rPr>
          <w:rFonts w:ascii="Times New Roman" w:hAnsi="Times New Roman"/>
          <w:b/>
          <w:sz w:val="24"/>
          <w:szCs w:val="24"/>
        </w:rPr>
      </w:pPr>
      <w:r>
        <w:rPr>
          <w:rFonts w:ascii="Times New Roman" w:hAnsi="Times New Roman"/>
          <w:b/>
          <w:sz w:val="24"/>
          <w:szCs w:val="24"/>
        </w:rPr>
        <w:t>6</w:t>
      </w:r>
      <w:r w:rsidRPr="00A35BEE">
        <w:rPr>
          <w:rFonts w:ascii="Times New Roman" w:hAnsi="Times New Roman"/>
          <w:b/>
          <w:sz w:val="24"/>
          <w:szCs w:val="24"/>
        </w:rPr>
        <w:t>) Çevreye duyarlı Ali yolda yürürken yolun bir kısmında aşırı yağmurlardan arabaların içine düşebileceği bir delik oluştuğunu fark etmiştir. Kaldırımın üstünden 4 tane boş duran kare şeklindeki kaldırım taşlarını gören Ali, kaldırım taşlarını yan yana getirerek kare şeklindeki deliği kapatmıştır. Kaldırım taşlarının bir tanesinin bir kenarı 25 cm ise deliğin çevresi kaç cm dir? ( B)</w:t>
      </w:r>
    </w:p>
    <w:p w:rsidR="005D433A" w:rsidRPr="004601FB" w:rsidRDefault="005D433A" w:rsidP="00073909">
      <w:pPr>
        <w:rPr>
          <w:rFonts w:ascii="Times New Roman" w:hAnsi="Times New Roman"/>
          <w:sz w:val="24"/>
          <w:szCs w:val="24"/>
        </w:rPr>
      </w:pPr>
      <w:r w:rsidRPr="00A35BEE">
        <w:rPr>
          <w:rFonts w:ascii="Times New Roman" w:hAnsi="Times New Roman"/>
          <w:sz w:val="24"/>
          <w:szCs w:val="24"/>
        </w:rPr>
        <w:t>A)100            B)200        C)  250        D) 400</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r>
        <w:rPr>
          <w:rFonts w:ascii="Times New Roman" w:hAnsi="Times New Roman"/>
          <w:b/>
          <w:sz w:val="24"/>
          <w:szCs w:val="24"/>
          <w:u w:val="single"/>
        </w:rPr>
        <w:t>CEVAP ANAHTARI</w:t>
      </w:r>
    </w:p>
    <w:p w:rsidR="005D433A" w:rsidRPr="006207F7" w:rsidRDefault="005D433A" w:rsidP="009848A2">
      <w:pPr>
        <w:rPr>
          <w:rFonts w:ascii="Times New Roman" w:hAnsi="Times New Roman"/>
          <w:b/>
          <w:sz w:val="24"/>
          <w:szCs w:val="24"/>
        </w:rPr>
      </w:pPr>
      <w:r w:rsidRPr="006207F7">
        <w:rPr>
          <w:rFonts w:ascii="Times New Roman" w:hAnsi="Times New Roman"/>
          <w:b/>
          <w:sz w:val="24"/>
          <w:szCs w:val="24"/>
        </w:rPr>
        <w:t xml:space="preserve">1)B   </w:t>
      </w:r>
      <w:r>
        <w:rPr>
          <w:rFonts w:ascii="Times New Roman" w:hAnsi="Times New Roman"/>
          <w:b/>
          <w:sz w:val="24"/>
          <w:szCs w:val="24"/>
        </w:rPr>
        <w:t xml:space="preserve">  </w:t>
      </w:r>
      <w:r w:rsidRPr="006207F7">
        <w:rPr>
          <w:rFonts w:ascii="Times New Roman" w:hAnsi="Times New Roman"/>
          <w:b/>
          <w:sz w:val="24"/>
          <w:szCs w:val="24"/>
        </w:rPr>
        <w:t>2)</w:t>
      </w:r>
      <w:r>
        <w:rPr>
          <w:rFonts w:ascii="Times New Roman" w:hAnsi="Times New Roman"/>
          <w:b/>
          <w:sz w:val="24"/>
          <w:szCs w:val="24"/>
        </w:rPr>
        <w:t>C      3)B       4)A       5)B      6)B</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r>
        <w:rPr>
          <w:rFonts w:ascii="Times New Roman" w:hAnsi="Times New Roman"/>
          <w:b/>
          <w:sz w:val="24"/>
          <w:szCs w:val="24"/>
          <w:u w:val="single"/>
        </w:rPr>
        <w:t>Üçgen ve Dörtgenler</w:t>
      </w:r>
    </w:p>
    <w:p w:rsidR="005D433A" w:rsidRPr="00A94643" w:rsidRDefault="005D433A" w:rsidP="00A94643">
      <w:pPr>
        <w:rPr>
          <w:rFonts w:ascii="Times New Roman" w:hAnsi="Times New Roman"/>
          <w:b/>
          <w:sz w:val="24"/>
          <w:szCs w:val="24"/>
          <w:u w:val="single"/>
        </w:rPr>
      </w:pPr>
      <w:r>
        <w:rPr>
          <w:noProof/>
          <w:lang w:eastAsia="tr-TR"/>
        </w:rPr>
        <w:pict>
          <v:shape id="Resim 4" o:spid="_x0000_s1075" type="#_x0000_t75" style="position:absolute;margin-left:48pt;margin-top:-.3pt;width:267.75pt;height:225pt;z-index:251639808;visibility:visible">
            <v:imagedata r:id="rId59" o:title=""/>
          </v:shape>
        </w:pict>
      </w:r>
      <w:r>
        <w:rPr>
          <w:rFonts w:ascii="Times New Roman" w:hAnsi="Times New Roman"/>
          <w:b/>
          <w:sz w:val="24"/>
          <w:szCs w:val="24"/>
        </w:rPr>
        <w:t>1)</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rPr>
      </w:pPr>
      <w:r>
        <w:rPr>
          <w:noProof/>
          <w:lang w:eastAsia="tr-TR"/>
        </w:rPr>
        <w:pict>
          <v:shape id="Resim 26" o:spid="_x0000_s1076" type="#_x0000_t75" style="position:absolute;margin-left:48pt;margin-top:22.6pt;width:247.45pt;height:107.8pt;z-index:251645952;visibility:visible">
            <v:imagedata r:id="rId60" o:title=""/>
          </v:shape>
        </w:pict>
      </w:r>
    </w:p>
    <w:p w:rsidR="005D433A" w:rsidRPr="003118B9" w:rsidRDefault="005D433A" w:rsidP="009848A2">
      <w:pPr>
        <w:rPr>
          <w:rFonts w:ascii="Times New Roman" w:hAnsi="Times New Roman"/>
          <w:b/>
          <w:sz w:val="24"/>
          <w:szCs w:val="24"/>
        </w:rPr>
      </w:pPr>
      <w:r w:rsidRPr="003118B9">
        <w:rPr>
          <w:rFonts w:ascii="Times New Roman" w:hAnsi="Times New Roman"/>
          <w:b/>
          <w:sz w:val="24"/>
          <w:szCs w:val="24"/>
        </w:rPr>
        <w:t>2)</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Pr="006207F7" w:rsidRDefault="005D433A" w:rsidP="006207F7">
      <w:pPr>
        <w:rPr>
          <w:rFonts w:ascii="Times New Roman" w:hAnsi="Times New Roman"/>
          <w:b/>
          <w:sz w:val="24"/>
          <w:szCs w:val="24"/>
        </w:rPr>
      </w:pPr>
      <w:r>
        <w:rPr>
          <w:noProof/>
          <w:lang w:eastAsia="tr-T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43" o:spid="_x0000_s1077" type="#_x0000_t5" style="position:absolute;margin-left:405pt;margin-top:10.25pt;width:64.5pt;height:72.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" fillcolor="#4f81bd" strokecolor="#385d8a" strokeweight="2pt"/>
        </w:pict>
      </w:r>
      <w:r w:rsidRPr="00132602">
        <w:rPr>
          <w:rFonts w:ascii="Times New Roman" w:hAnsi="Times New Roman"/>
          <w:b/>
          <w:sz w:val="24"/>
          <w:szCs w:val="24"/>
        </w:rPr>
        <w:t>3)</w:t>
      </w:r>
      <w:r w:rsidRPr="00D218F1">
        <w:rPr>
          <w:rFonts w:ascii="Times New Roman" w:hAnsi="Times New Roman"/>
          <w:b/>
          <w:sz w:val="24"/>
          <w:szCs w:val="24"/>
        </w:rPr>
        <w:t>Yandaki KLM üçgeninde  K açıs</w:t>
      </w:r>
      <w:r>
        <w:rPr>
          <w:rFonts w:ascii="Times New Roman" w:hAnsi="Times New Roman"/>
          <w:b/>
          <w:sz w:val="24"/>
          <w:szCs w:val="24"/>
        </w:rPr>
        <w:t xml:space="preserve">ı 78derece, M  </w:t>
      </w:r>
      <w:r w:rsidRPr="00D218F1">
        <w:rPr>
          <w:rFonts w:ascii="Times New Roman" w:hAnsi="Times New Roman"/>
          <w:b/>
          <w:sz w:val="24"/>
          <w:szCs w:val="24"/>
        </w:rPr>
        <w:t>açısı   65 der</w:t>
      </w:r>
      <w:r>
        <w:rPr>
          <w:rFonts w:ascii="Times New Roman" w:hAnsi="Times New Roman"/>
          <w:b/>
          <w:sz w:val="24"/>
          <w:szCs w:val="24"/>
        </w:rPr>
        <w:t>e</w:t>
      </w:r>
      <w:r w:rsidRPr="00D218F1">
        <w:rPr>
          <w:rFonts w:ascii="Times New Roman" w:hAnsi="Times New Roman"/>
          <w:b/>
          <w:sz w:val="24"/>
          <w:szCs w:val="24"/>
        </w:rPr>
        <w:t xml:space="preserve">ce ise  L </w:t>
      </w:r>
      <w:r>
        <w:rPr>
          <w:rFonts w:ascii="Times New Roman" w:hAnsi="Times New Roman"/>
          <w:b/>
          <w:sz w:val="24"/>
          <w:szCs w:val="24"/>
        </w:rPr>
        <w:t xml:space="preserve">                   </w:t>
      </w:r>
      <w:r>
        <w:rPr>
          <w:rFonts w:ascii="Times New Roman" w:hAnsi="Times New Roman"/>
          <w:sz w:val="24"/>
          <w:szCs w:val="24"/>
        </w:rPr>
        <w:t>K</w:t>
      </w:r>
    </w:p>
    <w:p w:rsidR="005D433A" w:rsidRDefault="005D433A" w:rsidP="00132602">
      <w:pPr>
        <w:rPr>
          <w:rFonts w:ascii="Times New Roman" w:hAnsi="Times New Roman"/>
          <w:b/>
          <w:sz w:val="24"/>
          <w:szCs w:val="24"/>
        </w:rPr>
      </w:pPr>
    </w:p>
    <w:p w:rsidR="005D433A" w:rsidRDefault="005D433A" w:rsidP="00132602">
      <w:pPr>
        <w:rPr>
          <w:rFonts w:ascii="Times New Roman" w:hAnsi="Times New Roman"/>
          <w:b/>
          <w:sz w:val="24"/>
          <w:szCs w:val="24"/>
        </w:rPr>
      </w:pPr>
      <w:r w:rsidRPr="00D218F1">
        <w:rPr>
          <w:rFonts w:ascii="Times New Roman" w:hAnsi="Times New Roman"/>
          <w:b/>
          <w:sz w:val="24"/>
          <w:szCs w:val="24"/>
        </w:rPr>
        <w:t>açısı kaç derecedir?</w:t>
      </w:r>
      <w:r>
        <w:rPr>
          <w:rFonts w:ascii="Times New Roman" w:hAnsi="Times New Roman"/>
          <w:b/>
          <w:sz w:val="24"/>
          <w:szCs w:val="24"/>
        </w:rPr>
        <w:t xml:space="preserve">      </w:t>
      </w:r>
    </w:p>
    <w:p w:rsidR="005D433A" w:rsidRPr="00D218F1" w:rsidRDefault="005D433A" w:rsidP="006207F7">
      <w:pPr>
        <w:rPr>
          <w:rFonts w:ascii="Times New Roman" w:hAnsi="Times New Roman"/>
          <w:sz w:val="24"/>
          <w:szCs w:val="24"/>
        </w:rPr>
      </w:pPr>
      <w:r>
        <w:rPr>
          <w:rFonts w:ascii="Times New Roman" w:hAnsi="Times New Roman"/>
          <w:sz w:val="24"/>
          <w:szCs w:val="24"/>
        </w:rPr>
        <w:t>A)</w:t>
      </w:r>
      <w:r w:rsidRPr="00D218F1">
        <w:rPr>
          <w:rFonts w:ascii="Times New Roman" w:hAnsi="Times New Roman"/>
          <w:sz w:val="24"/>
          <w:szCs w:val="24"/>
        </w:rPr>
        <w:t>37       B) 39        C) 42        D) 45</w:t>
      </w:r>
      <w:r>
        <w:rPr>
          <w:rFonts w:ascii="Times New Roman" w:hAnsi="Times New Roman"/>
          <w:sz w:val="24"/>
          <w:szCs w:val="24"/>
        </w:rPr>
        <w:t xml:space="preserve">                                                                         L                        M</w:t>
      </w:r>
    </w:p>
    <w:p w:rsidR="005D433A" w:rsidRPr="00D218F1" w:rsidRDefault="005D433A" w:rsidP="00132602">
      <w:pPr>
        <w:rPr>
          <w:rFonts w:ascii="Times New Roman" w:hAnsi="Times New Roman"/>
          <w:sz w:val="24"/>
          <w:szCs w:val="24"/>
        </w:rPr>
      </w:pPr>
    </w:p>
    <w:p w:rsidR="005D433A" w:rsidRPr="00132602" w:rsidRDefault="005D433A" w:rsidP="009848A2">
      <w:pPr>
        <w:rPr>
          <w:rFonts w:ascii="Times New Roman" w:hAnsi="Times New Roman"/>
          <w:b/>
          <w:sz w:val="24"/>
          <w:szCs w:val="24"/>
        </w:rPr>
      </w:pPr>
    </w:p>
    <w:p w:rsidR="005D433A" w:rsidRDefault="005D433A" w:rsidP="00966CE2">
      <w:pPr>
        <w:rPr>
          <w:rFonts w:ascii="Times New Roman" w:hAnsi="Times New Roman"/>
          <w:b/>
          <w:sz w:val="24"/>
          <w:szCs w:val="24"/>
          <w:u w:val="single"/>
        </w:rPr>
      </w:pPr>
    </w:p>
    <w:p w:rsidR="005D433A" w:rsidRDefault="005D433A" w:rsidP="00966CE2">
      <w:pPr>
        <w:rPr>
          <w:rFonts w:ascii="Times New Roman" w:hAnsi="Times New Roman"/>
          <w:b/>
          <w:sz w:val="24"/>
          <w:szCs w:val="24"/>
          <w:u w:val="single"/>
        </w:rPr>
      </w:pPr>
      <w:r>
        <w:rPr>
          <w:rFonts w:ascii="Times New Roman" w:hAnsi="Times New Roman"/>
          <w:b/>
          <w:sz w:val="24"/>
          <w:szCs w:val="24"/>
          <w:u w:val="single"/>
        </w:rPr>
        <w:t>CEVAP ANAHTARI</w:t>
      </w:r>
    </w:p>
    <w:p w:rsidR="005D433A" w:rsidRPr="006207F7" w:rsidRDefault="005D433A" w:rsidP="00966CE2">
      <w:pPr>
        <w:rPr>
          <w:rFonts w:ascii="Times New Roman" w:hAnsi="Times New Roman"/>
          <w:b/>
          <w:sz w:val="24"/>
          <w:szCs w:val="24"/>
        </w:rPr>
      </w:pPr>
      <w:r w:rsidRPr="006207F7">
        <w:rPr>
          <w:rFonts w:ascii="Times New Roman" w:hAnsi="Times New Roman"/>
          <w:b/>
          <w:sz w:val="24"/>
          <w:szCs w:val="24"/>
        </w:rPr>
        <w:t>1)C       2)D          3)A</w:t>
      </w:r>
    </w:p>
    <w:p w:rsidR="005D433A" w:rsidRDefault="005D433A" w:rsidP="00966CE2">
      <w:pPr>
        <w:rPr>
          <w:rFonts w:ascii="Times New Roman" w:hAnsi="Times New Roman"/>
          <w:b/>
          <w:sz w:val="24"/>
          <w:szCs w:val="24"/>
        </w:rPr>
      </w:pPr>
    </w:p>
    <w:p w:rsidR="005D433A" w:rsidRDefault="005D433A" w:rsidP="00966CE2">
      <w:pPr>
        <w:rPr>
          <w:rFonts w:ascii="Times New Roman" w:hAnsi="Times New Roman"/>
          <w:b/>
          <w:sz w:val="24"/>
          <w:szCs w:val="24"/>
          <w:u w:val="single"/>
        </w:rPr>
      </w:pPr>
      <w:r w:rsidRPr="00966CE2">
        <w:rPr>
          <w:rFonts w:ascii="Times New Roman" w:hAnsi="Times New Roman"/>
          <w:b/>
          <w:sz w:val="24"/>
          <w:szCs w:val="24"/>
          <w:u w:val="single"/>
        </w:rPr>
        <w:t>Alan ölçme</w:t>
      </w:r>
    </w:p>
    <w:p w:rsidR="005D433A" w:rsidRDefault="005D433A" w:rsidP="00966CE2">
      <w:pPr>
        <w:rPr>
          <w:rFonts w:ascii="Times New Roman" w:hAnsi="Times New Roman"/>
          <w:b/>
          <w:sz w:val="24"/>
          <w:szCs w:val="24"/>
          <w:u w:val="single"/>
        </w:rPr>
      </w:pPr>
    </w:p>
    <w:p w:rsidR="005D433A" w:rsidRDefault="005D433A" w:rsidP="00966CE2">
      <w:pPr>
        <w:rPr>
          <w:rFonts w:ascii="Times New Roman" w:hAnsi="Times New Roman"/>
          <w:sz w:val="24"/>
          <w:szCs w:val="24"/>
        </w:rPr>
      </w:pPr>
      <w:r>
        <w:rPr>
          <w:noProof/>
          <w:lang w:eastAsia="tr-TR"/>
        </w:rPr>
        <w:pict>
          <v:shapetype id="_x0000_t32" coordsize="21600,21600" o:spt="32" o:oned="t" path="m,l21600,21600e" filled="f">
            <v:path arrowok="t" fillok="f" o:connecttype="none"/>
            <o:lock v:ext="edit" shapetype="t"/>
          </v:shapetype>
          <v:shape id="Düz Ok Bağlayıcısı 54" o:spid="_x0000_s1078" type="#_x0000_t32" style="position:absolute;margin-left:27pt;margin-top:12.75pt;width:.05pt;height: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"/>
        </w:pict>
      </w:r>
      <w:r>
        <w:rPr>
          <w:noProof/>
          <w:lang w:eastAsia="tr-TR"/>
        </w:rPr>
        <w:pict>
          <v:shape id="Düz Ok Bağlayıcısı 55" o:spid="_x0000_s1079" type="#_x0000_t32" style="position:absolute;margin-left:26.7pt;margin-top:12.45pt;width:105.7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"/>
        </w:pict>
      </w:r>
      <w:r>
        <w:rPr>
          <w:noProof/>
          <w:lang w:eastAsia="tr-TR"/>
        </w:rPr>
        <w:pict>
          <v:shape id="Düz Ok Bağlayıcısı 59" o:spid="_x0000_s1080" type="#_x0000_t32" style="position:absolute;margin-left:132.4pt;margin-top:12.45pt;width:0;height:37.5pt;flip: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"/>
        </w:pict>
      </w:r>
      <w:r>
        <w:rPr>
          <w:noProof/>
          <w:lang w:eastAsia="tr-TR"/>
        </w:rPr>
        <w:pict>
          <v:shape id="Düz Ok Bağlayıcısı 58" o:spid="_x0000_s1081" type="#_x0000_t32" style="position:absolute;margin-left:100.15pt;margin-top:49.95pt;width:32.25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"/>
        </w:pict>
      </w:r>
      <w:r>
        <w:rPr>
          <w:noProof/>
          <w:lang w:eastAsia="tr-TR"/>
        </w:rPr>
        <w:pict>
          <v:shape id="Düz Ok Bağlayıcısı 57" o:spid="_x0000_s1082" type="#_x0000_t32" style="position:absolute;margin-left:100.15pt;margin-top:49.95pt;width:0;height:37.5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"/>
        </w:pict>
      </w:r>
      <w:r>
        <w:rPr>
          <w:noProof/>
          <w:lang w:eastAsia="tr-TR"/>
        </w:rPr>
        <w:pict>
          <v:shape id="Düz Ok Bağlayıcısı 56" o:spid="_x0000_s1083" type="#_x0000_t32" style="position:absolute;margin-left:26.7pt;margin-top:87.45pt;width:73.45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"/>
        </w:pict>
      </w:r>
      <w:r>
        <w:rPr>
          <w:rFonts w:ascii="Times New Roman" w:hAnsi="Times New Roman"/>
          <w:b/>
          <w:sz w:val="24"/>
          <w:szCs w:val="24"/>
        </w:rPr>
        <w:t>1</w:t>
      </w:r>
      <w:r w:rsidRPr="00966CE2">
        <w:rPr>
          <w:rFonts w:ascii="Times New Roman" w:hAnsi="Times New Roman"/>
          <w:b/>
          <w:sz w:val="24"/>
          <w:szCs w:val="24"/>
        </w:rPr>
        <w:t>)</w:t>
      </w:r>
      <w:r w:rsidRPr="00966CE2">
        <w:rPr>
          <w:rFonts w:ascii="Times New Roman" w:hAnsi="Times New Roman"/>
          <w:b/>
          <w:sz w:val="24"/>
          <w:szCs w:val="24"/>
        </w:rPr>
        <w:tab/>
      </w:r>
      <w:r>
        <w:rPr>
          <w:rFonts w:ascii="Times New Roman" w:hAnsi="Times New Roman"/>
          <w:b/>
          <w:sz w:val="24"/>
          <w:szCs w:val="24"/>
        </w:rPr>
        <w:tab/>
      </w:r>
      <w:r w:rsidRPr="00966CE2">
        <w:rPr>
          <w:rFonts w:ascii="Times New Roman" w:hAnsi="Times New Roman"/>
          <w:sz w:val="24"/>
          <w:szCs w:val="24"/>
        </w:rPr>
        <w:t>8cm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966CE2">
        <w:rPr>
          <w:rFonts w:ascii="Times New Roman" w:hAnsi="Times New Roman"/>
          <w:sz w:val="24"/>
          <w:szCs w:val="24"/>
        </w:rPr>
        <w:tab/>
      </w:r>
      <w:r>
        <w:rPr>
          <w:rFonts w:ascii="Times New Roman" w:hAnsi="Times New Roman"/>
          <w:b/>
          <w:sz w:val="24"/>
          <w:szCs w:val="24"/>
        </w:rPr>
        <w:t>Yandaki şeklin alanı kaç santimetrekaredir?</w:t>
      </w:r>
    </w:p>
    <w:p w:rsidR="005D433A" w:rsidRPr="00966CE2" w:rsidRDefault="005D433A" w:rsidP="00966CE2">
      <w:pPr>
        <w:rPr>
          <w:rFonts w:ascii="Times New Roman" w:hAnsi="Times New Roman"/>
          <w:b/>
          <w:sz w:val="24"/>
          <w:szCs w:val="24"/>
          <w:u w:val="single"/>
        </w:rPr>
      </w:pPr>
      <w:r>
        <w:rPr>
          <w:rFonts w:ascii="Times New Roman" w:hAnsi="Times New Roman"/>
          <w:sz w:val="24"/>
          <w:szCs w:val="24"/>
        </w:rPr>
        <w:t>5cm                                      3cm</w:t>
      </w:r>
    </w:p>
    <w:p w:rsidR="005D433A" w:rsidRPr="00966CE2" w:rsidRDefault="005D433A" w:rsidP="00966CE2">
      <w:pPr>
        <w:ind w:left="4956"/>
        <w:rPr>
          <w:rFonts w:ascii="Times New Roman" w:hAnsi="Times New Roman"/>
          <w:sz w:val="24"/>
          <w:szCs w:val="24"/>
        </w:rPr>
      </w:pPr>
      <w:r w:rsidRPr="00966CE2">
        <w:rPr>
          <w:rFonts w:ascii="Times New Roman" w:hAnsi="Times New Roman"/>
          <w:sz w:val="24"/>
          <w:szCs w:val="24"/>
        </w:rPr>
        <w:t xml:space="preserve">A)30  </w:t>
      </w:r>
      <w:r>
        <w:rPr>
          <w:rFonts w:ascii="Times New Roman" w:hAnsi="Times New Roman"/>
          <w:sz w:val="24"/>
          <w:szCs w:val="24"/>
        </w:rPr>
        <w:t xml:space="preserve">  </w:t>
      </w:r>
      <w:r w:rsidRPr="00966CE2">
        <w:rPr>
          <w:rFonts w:ascii="Times New Roman" w:hAnsi="Times New Roman"/>
          <w:sz w:val="24"/>
          <w:szCs w:val="24"/>
        </w:rPr>
        <w:t xml:space="preserve">B)28   C)32 </w:t>
      </w:r>
      <w:r>
        <w:rPr>
          <w:rFonts w:ascii="Times New Roman" w:hAnsi="Times New Roman"/>
          <w:sz w:val="24"/>
          <w:szCs w:val="24"/>
        </w:rPr>
        <w:t xml:space="preserve">  </w:t>
      </w:r>
      <w:r w:rsidRPr="00966CE2">
        <w:rPr>
          <w:rFonts w:ascii="Times New Roman" w:hAnsi="Times New Roman"/>
          <w:sz w:val="24"/>
          <w:szCs w:val="24"/>
        </w:rPr>
        <w:t xml:space="preserve"> D)36</w:t>
      </w:r>
    </w:p>
    <w:p w:rsidR="005D433A" w:rsidRPr="004601FB" w:rsidRDefault="005D433A" w:rsidP="009848A2">
      <w:pPr>
        <w:rPr>
          <w:rFonts w:ascii="Times New Roman" w:hAnsi="Times New Roman"/>
          <w:sz w:val="24"/>
          <w:szCs w:val="24"/>
        </w:rPr>
      </w:pPr>
      <w:r w:rsidRPr="00966CE2">
        <w:rPr>
          <w:rFonts w:ascii="Times New Roman" w:hAnsi="Times New Roman"/>
          <w:sz w:val="24"/>
          <w:szCs w:val="24"/>
        </w:rPr>
        <w:t>4cm</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r>
        <w:rPr>
          <w:rFonts w:ascii="Times New Roman" w:hAnsi="Times New Roman"/>
          <w:b/>
          <w:sz w:val="24"/>
          <w:szCs w:val="24"/>
          <w:u w:val="single"/>
        </w:rPr>
        <w:t>CEVAP ANAHTARI</w:t>
      </w:r>
    </w:p>
    <w:p w:rsidR="005D433A" w:rsidRPr="006207F7" w:rsidRDefault="005D433A" w:rsidP="009848A2">
      <w:pPr>
        <w:rPr>
          <w:rFonts w:ascii="Times New Roman" w:hAnsi="Times New Roman"/>
          <w:b/>
          <w:sz w:val="24"/>
          <w:szCs w:val="24"/>
        </w:rPr>
      </w:pPr>
      <w:r w:rsidRPr="006207F7">
        <w:rPr>
          <w:rFonts w:ascii="Times New Roman" w:hAnsi="Times New Roman"/>
          <w:b/>
          <w:sz w:val="24"/>
          <w:szCs w:val="24"/>
        </w:rPr>
        <w:t>1)B</w:t>
      </w: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9848A2">
      <w:pPr>
        <w:rPr>
          <w:rFonts w:ascii="Times New Roman" w:hAnsi="Times New Roman"/>
          <w:b/>
          <w:sz w:val="24"/>
          <w:szCs w:val="24"/>
          <w:u w:val="single"/>
        </w:rPr>
      </w:pPr>
    </w:p>
    <w:p w:rsidR="005D433A" w:rsidRDefault="005D433A" w:rsidP="00E83190">
      <w:pPr>
        <w:rPr>
          <w:rFonts w:ascii="Times New Roman" w:hAnsi="Times New Roman"/>
          <w:b/>
          <w:sz w:val="24"/>
          <w:szCs w:val="24"/>
        </w:rPr>
      </w:pPr>
      <w:bookmarkStart w:id="0" w:name="_GoBack"/>
      <w:bookmarkEnd w:id="0"/>
      <w:r>
        <w:rPr>
          <w:rFonts w:ascii="Times New Roman" w:hAnsi="Times New Roman"/>
          <w:b/>
          <w:sz w:val="24"/>
          <w:szCs w:val="24"/>
        </w:rPr>
        <w:t xml:space="preserve">  </w:t>
      </w: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6207F7">
      <w:pPr>
        <w:tabs>
          <w:tab w:val="left" w:pos="3525"/>
        </w:tabs>
        <w:rPr>
          <w:rFonts w:ascii="Times New Roman" w:hAnsi="Times New Roman"/>
          <w:b/>
          <w:sz w:val="24"/>
          <w:szCs w:val="24"/>
        </w:rPr>
      </w:pPr>
      <w:r>
        <w:rPr>
          <w:rFonts w:ascii="Times New Roman" w:hAnsi="Times New Roman"/>
          <w:b/>
          <w:sz w:val="24"/>
          <w:szCs w:val="24"/>
        </w:rPr>
        <w:tab/>
      </w: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Default="005D433A" w:rsidP="00E83190">
      <w:pPr>
        <w:rPr>
          <w:rFonts w:ascii="Times New Roman" w:hAnsi="Times New Roman"/>
          <w:b/>
          <w:sz w:val="24"/>
          <w:szCs w:val="24"/>
        </w:rPr>
      </w:pPr>
    </w:p>
    <w:p w:rsidR="005D433A" w:rsidRPr="00E83190" w:rsidRDefault="005D433A" w:rsidP="00E83190">
      <w:pPr>
        <w:rPr>
          <w:rFonts w:ascii="Times New Roman" w:hAnsi="Times New Roman"/>
          <w:sz w:val="24"/>
          <w:szCs w:val="24"/>
        </w:rPr>
      </w:pPr>
    </w:p>
    <w:sectPr w:rsidR="005D433A" w:rsidRPr="00E83190" w:rsidSect="00321C1B">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33832"/>
    <w:multiLevelType w:val="hybridMultilevel"/>
    <w:tmpl w:val="A0FC5AEA"/>
    <w:lvl w:ilvl="0" w:tplc="041F0011">
      <w:start w:val="1"/>
      <w:numFmt w:val="decimal"/>
      <w:lvlText w:val="%1)"/>
      <w:lvlJc w:val="left"/>
      <w:pPr>
        <w:ind w:left="720" w:hanging="360"/>
      </w:pPr>
      <w:rPr>
        <w:rFonts w:cs="Times New Roman" w:hint="default"/>
        <w:u w:val="none"/>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nsid w:val="07C1164A"/>
    <w:multiLevelType w:val="hybridMultilevel"/>
    <w:tmpl w:val="A72EFCE8"/>
    <w:lvl w:ilvl="0" w:tplc="041F0011">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nsid w:val="25415F55"/>
    <w:multiLevelType w:val="hybridMultilevel"/>
    <w:tmpl w:val="8318D118"/>
    <w:lvl w:ilvl="0" w:tplc="041F0011">
      <w:start w:val="23"/>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2B103894"/>
    <w:multiLevelType w:val="hybridMultilevel"/>
    <w:tmpl w:val="3CA4D160"/>
    <w:lvl w:ilvl="0" w:tplc="041F0011">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42D53851"/>
    <w:multiLevelType w:val="hybridMultilevel"/>
    <w:tmpl w:val="C61A5216"/>
    <w:lvl w:ilvl="0" w:tplc="041F0011">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nsid w:val="5D2D62FB"/>
    <w:multiLevelType w:val="hybridMultilevel"/>
    <w:tmpl w:val="A1EC5CE2"/>
    <w:lvl w:ilvl="0" w:tplc="5E961430">
      <w:start w:val="1"/>
      <w:numFmt w:val="decimal"/>
      <w:lvlText w:val="%1."/>
      <w:lvlJc w:val="left"/>
      <w:pPr>
        <w:ind w:left="360" w:hanging="360"/>
      </w:pPr>
      <w:rPr>
        <w:rFonts w:cs="Times New Roman"/>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6">
    <w:nsid w:val="6BE57ACC"/>
    <w:multiLevelType w:val="hybridMultilevel"/>
    <w:tmpl w:val="68587516"/>
    <w:lvl w:ilvl="0" w:tplc="041F0011">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6EFD415A"/>
    <w:multiLevelType w:val="hybridMultilevel"/>
    <w:tmpl w:val="74542676"/>
    <w:lvl w:ilvl="0" w:tplc="041F0011">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6F5F6D2B"/>
    <w:multiLevelType w:val="hybridMultilevel"/>
    <w:tmpl w:val="7D7A27CA"/>
    <w:lvl w:ilvl="0" w:tplc="041F0011">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nsid w:val="77821697"/>
    <w:multiLevelType w:val="hybridMultilevel"/>
    <w:tmpl w:val="65F6ED8A"/>
    <w:lvl w:ilvl="0" w:tplc="041F0011">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
  </w:num>
  <w:num w:numId="2">
    <w:abstractNumId w:val="9"/>
  </w:num>
  <w:num w:numId="3">
    <w:abstractNumId w:val="4"/>
  </w:num>
  <w:num w:numId="4">
    <w:abstractNumId w:val="3"/>
  </w:num>
  <w:num w:numId="5">
    <w:abstractNumId w:val="8"/>
  </w:num>
  <w:num w:numId="6">
    <w:abstractNumId w:val="7"/>
  </w:num>
  <w:num w:numId="7">
    <w:abstractNumId w:val="6"/>
  </w:num>
  <w:num w:numId="8">
    <w:abstractNumId w:val="0"/>
  </w:num>
  <w:num w:numId="9">
    <w:abstractNumId w:val="5"/>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848A2"/>
    <w:rsid w:val="00001BBE"/>
    <w:rsid w:val="00002B95"/>
    <w:rsid w:val="00020093"/>
    <w:rsid w:val="0002306C"/>
    <w:rsid w:val="00057D8F"/>
    <w:rsid w:val="00073909"/>
    <w:rsid w:val="00083239"/>
    <w:rsid w:val="000B4B09"/>
    <w:rsid w:val="00104F0E"/>
    <w:rsid w:val="00112C07"/>
    <w:rsid w:val="001132E1"/>
    <w:rsid w:val="00132602"/>
    <w:rsid w:val="00165879"/>
    <w:rsid w:val="00171BFC"/>
    <w:rsid w:val="001A2208"/>
    <w:rsid w:val="001A3813"/>
    <w:rsid w:val="001A3EB0"/>
    <w:rsid w:val="001D1DA5"/>
    <w:rsid w:val="001D4E3D"/>
    <w:rsid w:val="00200A6B"/>
    <w:rsid w:val="00213F8C"/>
    <w:rsid w:val="00231B75"/>
    <w:rsid w:val="00235520"/>
    <w:rsid w:val="002425CF"/>
    <w:rsid w:val="00271DA3"/>
    <w:rsid w:val="002C0FB6"/>
    <w:rsid w:val="002C23D2"/>
    <w:rsid w:val="002F0BD2"/>
    <w:rsid w:val="003069B4"/>
    <w:rsid w:val="003118B9"/>
    <w:rsid w:val="00321C1B"/>
    <w:rsid w:val="003357A6"/>
    <w:rsid w:val="00353405"/>
    <w:rsid w:val="00367B34"/>
    <w:rsid w:val="003704D5"/>
    <w:rsid w:val="003E0E71"/>
    <w:rsid w:val="003E3212"/>
    <w:rsid w:val="003F6A92"/>
    <w:rsid w:val="00425664"/>
    <w:rsid w:val="00435398"/>
    <w:rsid w:val="00441769"/>
    <w:rsid w:val="00445A59"/>
    <w:rsid w:val="004601FB"/>
    <w:rsid w:val="004936DB"/>
    <w:rsid w:val="004A0FFA"/>
    <w:rsid w:val="0050669F"/>
    <w:rsid w:val="00525025"/>
    <w:rsid w:val="00534C8A"/>
    <w:rsid w:val="0056100C"/>
    <w:rsid w:val="005A42F2"/>
    <w:rsid w:val="005B3A7B"/>
    <w:rsid w:val="005B45F4"/>
    <w:rsid w:val="005D433A"/>
    <w:rsid w:val="00607789"/>
    <w:rsid w:val="006207F7"/>
    <w:rsid w:val="006238C9"/>
    <w:rsid w:val="006414D5"/>
    <w:rsid w:val="00650E8E"/>
    <w:rsid w:val="006617E5"/>
    <w:rsid w:val="006945B1"/>
    <w:rsid w:val="00696A83"/>
    <w:rsid w:val="00696FC2"/>
    <w:rsid w:val="006A19AB"/>
    <w:rsid w:val="006B7154"/>
    <w:rsid w:val="006C4903"/>
    <w:rsid w:val="00747448"/>
    <w:rsid w:val="00750B26"/>
    <w:rsid w:val="00772753"/>
    <w:rsid w:val="00796062"/>
    <w:rsid w:val="007A71DC"/>
    <w:rsid w:val="007C18CE"/>
    <w:rsid w:val="007D733F"/>
    <w:rsid w:val="00807DDD"/>
    <w:rsid w:val="008B1648"/>
    <w:rsid w:val="008C44E5"/>
    <w:rsid w:val="008E42AE"/>
    <w:rsid w:val="008F5B36"/>
    <w:rsid w:val="00902462"/>
    <w:rsid w:val="0092637B"/>
    <w:rsid w:val="009367BA"/>
    <w:rsid w:val="00966CE2"/>
    <w:rsid w:val="00966D4E"/>
    <w:rsid w:val="009848A2"/>
    <w:rsid w:val="00986467"/>
    <w:rsid w:val="009E2A52"/>
    <w:rsid w:val="00A049D8"/>
    <w:rsid w:val="00A07486"/>
    <w:rsid w:val="00A22D72"/>
    <w:rsid w:val="00A34D08"/>
    <w:rsid w:val="00A35BEE"/>
    <w:rsid w:val="00A6695D"/>
    <w:rsid w:val="00A831E6"/>
    <w:rsid w:val="00A94643"/>
    <w:rsid w:val="00A947F5"/>
    <w:rsid w:val="00A97937"/>
    <w:rsid w:val="00AA76F7"/>
    <w:rsid w:val="00AD5705"/>
    <w:rsid w:val="00AD61DF"/>
    <w:rsid w:val="00AD72DD"/>
    <w:rsid w:val="00AE68CF"/>
    <w:rsid w:val="00B11124"/>
    <w:rsid w:val="00B33D05"/>
    <w:rsid w:val="00B45202"/>
    <w:rsid w:val="00B63856"/>
    <w:rsid w:val="00B929DE"/>
    <w:rsid w:val="00BE335A"/>
    <w:rsid w:val="00BF3636"/>
    <w:rsid w:val="00C36192"/>
    <w:rsid w:val="00C6070B"/>
    <w:rsid w:val="00C618B9"/>
    <w:rsid w:val="00C72320"/>
    <w:rsid w:val="00C80140"/>
    <w:rsid w:val="00C8083C"/>
    <w:rsid w:val="00C81531"/>
    <w:rsid w:val="00C8382E"/>
    <w:rsid w:val="00CC2010"/>
    <w:rsid w:val="00CE3CCA"/>
    <w:rsid w:val="00CE565E"/>
    <w:rsid w:val="00CE7193"/>
    <w:rsid w:val="00D16824"/>
    <w:rsid w:val="00D218F1"/>
    <w:rsid w:val="00D3155A"/>
    <w:rsid w:val="00D82B87"/>
    <w:rsid w:val="00DF436E"/>
    <w:rsid w:val="00E247C7"/>
    <w:rsid w:val="00E510E7"/>
    <w:rsid w:val="00E75F30"/>
    <w:rsid w:val="00E83190"/>
    <w:rsid w:val="00E85D3B"/>
    <w:rsid w:val="00E97635"/>
    <w:rsid w:val="00EB49A4"/>
    <w:rsid w:val="00EC2B6F"/>
    <w:rsid w:val="00F14C71"/>
    <w:rsid w:val="00F27913"/>
    <w:rsid w:val="00F61512"/>
    <w:rsid w:val="00FA0C0A"/>
    <w:rsid w:val="00FB1302"/>
    <w:rsid w:val="00FC5E03"/>
    <w:rsid w:val="00FD330A"/>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06C"/>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C2B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C2B6F"/>
    <w:rPr>
      <w:rFonts w:ascii="Tahoma" w:hAnsi="Tahoma" w:cs="Tahoma"/>
      <w:sz w:val="16"/>
      <w:szCs w:val="16"/>
    </w:rPr>
  </w:style>
  <w:style w:type="paragraph" w:styleId="ListParagraph">
    <w:name w:val="List Paragraph"/>
    <w:basedOn w:val="Normal"/>
    <w:uiPriority w:val="99"/>
    <w:qFormat/>
    <w:rsid w:val="0035340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2.wmf"/><Relationship Id="rId26" Type="http://schemas.openxmlformats.org/officeDocument/2006/relationships/image" Target="media/image18.png"/><Relationship Id="rId39" Type="http://schemas.openxmlformats.org/officeDocument/2006/relationships/oleObject" Target="embeddings/oleObject6.bin"/><Relationship Id="rId21" Type="http://schemas.openxmlformats.org/officeDocument/2006/relationships/oleObject" Target="embeddings/oleObject4.bin"/><Relationship Id="rId34" Type="http://schemas.openxmlformats.org/officeDocument/2006/relationships/image" Target="media/image26.emf"/><Relationship Id="rId42" Type="http://schemas.openxmlformats.org/officeDocument/2006/relationships/image" Target="media/image31.wmf"/><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3.wmf"/><Relationship Id="rId29" Type="http://schemas.openxmlformats.org/officeDocument/2006/relationships/image" Target="media/image21.png"/><Relationship Id="rId41" Type="http://schemas.openxmlformats.org/officeDocument/2006/relationships/oleObject" Target="embeddings/oleObject7.bin"/><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oleObject" Target="embeddings/oleObject5.bin"/><Relationship Id="rId40" Type="http://schemas.openxmlformats.org/officeDocument/2006/relationships/image" Target="media/image30.wmf"/><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emf"/><Relationship Id="rId5"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wmf"/><Relationship Id="rId49" Type="http://schemas.openxmlformats.org/officeDocument/2006/relationships/image" Target="media/image37.png"/><Relationship Id="rId57" Type="http://schemas.openxmlformats.org/officeDocument/2006/relationships/image" Target="media/image45.jpeg"/><Relationship Id="rId61"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oleObject" Target="embeddings/oleObject3.bin"/><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w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oleObject" Target="embeddings/oleObject8.bin"/><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oleObject" Target="embeddings/oleObject2.bin"/><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29.wmf"/><Relationship Id="rId46" Type="http://schemas.openxmlformats.org/officeDocument/2006/relationships/image" Target="media/image34.png"/><Relationship Id="rId59"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180</TotalTime>
  <Pages>28</Pages>
  <Words>1917</Words>
  <Characters>10928</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8</cp:revision>
  <dcterms:created xsi:type="dcterms:W3CDTF">2016-01-03T19:35:00Z</dcterms:created>
  <dcterms:modified xsi:type="dcterms:W3CDTF">2016-03-04T11:11:00Z</dcterms:modified>
</cp:coreProperties>
</file>